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32"/>
          <w:szCs w:val="32"/>
        </w:rPr>
        <w:alias w:val="Enter your name:"/>
        <w:tag w:val="Enter your name:"/>
        <w:id w:val="4805016"/>
        <w:placeholder>
          <w:docPart w:val="C282695E506431488E51E6F1880D0D30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15:appearance w15:val="hidden"/>
        <w:text/>
      </w:sdtPr>
      <w:sdtEndPr/>
      <w:sdtContent>
        <w:p w14:paraId="35C5D1E2" w14:textId="77777777" w:rsidR="00351293" w:rsidRPr="005B5B8B" w:rsidRDefault="0071626B">
          <w:pPr>
            <w:pStyle w:val="YourName"/>
            <w:rPr>
              <w:sz w:val="32"/>
              <w:szCs w:val="32"/>
            </w:rPr>
          </w:pPr>
          <w:r w:rsidRPr="005B5B8B">
            <w:rPr>
              <w:sz w:val="32"/>
              <w:szCs w:val="32"/>
            </w:rPr>
            <w:t>Kirstin Anderson</w:t>
          </w:r>
        </w:p>
      </w:sdtContent>
    </w:sdt>
    <w:p w14:paraId="0111AB63" w14:textId="6AB36D90" w:rsidR="00351293" w:rsidRPr="0071626B" w:rsidRDefault="005B5B8B" w:rsidP="0071626B">
      <w:pPr>
        <w:pStyle w:val="ContactInformation"/>
        <w:ind w:left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BDF42" wp14:editId="4960D9D7">
                <wp:simplePos x="0" y="0"/>
                <wp:positionH relativeFrom="column">
                  <wp:posOffset>-46355</wp:posOffset>
                </wp:positionH>
                <wp:positionV relativeFrom="paragraph">
                  <wp:posOffset>-34731</wp:posOffset>
                </wp:positionV>
                <wp:extent cx="5374433" cy="0"/>
                <wp:effectExtent l="0" t="0" r="1079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4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9EAA8B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65pt,-2.75pt" to="419.55pt,-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" strokecolor="black [3040]"/>
            </w:pict>
          </mc:Fallback>
        </mc:AlternateContent>
      </w:r>
      <w:r w:rsidR="007001DA">
        <w:rPr>
          <w:sz w:val="20"/>
          <w:szCs w:val="20"/>
        </w:rPr>
        <w:t>925 S. Whitney Way, Madison, WI, 53711</w:t>
      </w:r>
      <w:r w:rsidR="00115D44" w:rsidRPr="007162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Separator:"/>
          <w:tag w:val="Separator:"/>
          <w:id w:val="852073584"/>
          <w:placeholder>
            <w:docPart w:val="8D5A6BF88D73BA4485738AC759F9D032"/>
          </w:placeholder>
          <w:temporary/>
          <w:showingPlcHdr/>
          <w15:appearance w15:val="hidden"/>
        </w:sdtPr>
        <w:sdtEndPr/>
        <w:sdtContent>
          <w:r w:rsidR="00032A20" w:rsidRPr="0071626B">
            <w:rPr>
              <w:sz w:val="20"/>
              <w:szCs w:val="20"/>
            </w:rPr>
            <w:t>|</w:t>
          </w:r>
        </w:sdtContent>
      </w:sdt>
      <w:r w:rsidR="00115D44" w:rsidRPr="0071626B">
        <w:rPr>
          <w:sz w:val="20"/>
          <w:szCs w:val="20"/>
        </w:rPr>
        <w:t xml:space="preserve"> </w:t>
      </w:r>
      <w:r w:rsidR="0071626B" w:rsidRPr="0071626B">
        <w:rPr>
          <w:sz w:val="20"/>
          <w:szCs w:val="20"/>
        </w:rPr>
        <w:t>(517)-242-8025</w:t>
      </w:r>
      <w:r w:rsidR="00115D44" w:rsidRPr="007162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Separator:"/>
          <w:tag w:val="Separator:"/>
          <w:id w:val="-1800520950"/>
          <w:placeholder>
            <w:docPart w:val="7F31C709A5FE8E42AC0FEBAB5FF07704"/>
          </w:placeholder>
          <w:temporary/>
          <w:showingPlcHdr/>
          <w15:appearance w15:val="hidden"/>
        </w:sdtPr>
        <w:sdtEndPr/>
        <w:sdtContent>
          <w:r w:rsidR="00032A20" w:rsidRPr="0071626B">
            <w:rPr>
              <w:sz w:val="20"/>
              <w:szCs w:val="20"/>
            </w:rPr>
            <w:t>|</w:t>
          </w:r>
        </w:sdtContent>
      </w:sdt>
      <w:r w:rsidR="00115D44" w:rsidRPr="0071626B">
        <w:rPr>
          <w:sz w:val="20"/>
          <w:szCs w:val="20"/>
        </w:rPr>
        <w:t xml:space="preserve"> </w:t>
      </w:r>
      <w:r w:rsidR="0071626B" w:rsidRPr="0071626B">
        <w:rPr>
          <w:sz w:val="20"/>
          <w:szCs w:val="20"/>
        </w:rPr>
        <w:t>kirstin.elizabeth.anderson@gmail.com</w:t>
      </w:r>
    </w:p>
    <w:p w14:paraId="1DE8B81A" w14:textId="77777777" w:rsidR="00351293" w:rsidRPr="0071626B" w:rsidRDefault="004B4988">
      <w:pPr>
        <w:pStyle w:val="SectionHeading"/>
        <w:rPr>
          <w:sz w:val="22"/>
        </w:rPr>
      </w:pPr>
      <w:sdt>
        <w:sdtPr>
          <w:rPr>
            <w:sz w:val="22"/>
          </w:rPr>
          <w:alias w:val="Education:"/>
          <w:tag w:val="Education:"/>
          <w:id w:val="-1894805864"/>
          <w:placeholder>
            <w:docPart w:val="D51CF7D3082FE1478C484F17D3EF3671"/>
          </w:placeholder>
          <w:temporary/>
          <w:showingPlcHdr/>
          <w15:appearance w15:val="hidden"/>
        </w:sdtPr>
        <w:sdtEndPr/>
        <w:sdtContent>
          <w:r w:rsidR="00F67425" w:rsidRPr="0071626B">
            <w:rPr>
              <w:b/>
              <w:bCs/>
              <w:i/>
              <w:iCs/>
              <w:sz w:val="22"/>
            </w:rPr>
            <w:t>EDUCATION</w:t>
          </w:r>
        </w:sdtContent>
      </w:sdt>
    </w:p>
    <w:p w14:paraId="03EB8DB3" w14:textId="77777777" w:rsidR="00351293" w:rsidRPr="0071626B" w:rsidRDefault="0071626B">
      <w:pPr>
        <w:pStyle w:val="Location"/>
        <w:rPr>
          <w:sz w:val="22"/>
        </w:rPr>
      </w:pPr>
      <w:r>
        <w:rPr>
          <w:b/>
          <w:bCs/>
          <w:sz w:val="22"/>
        </w:rPr>
        <w:t xml:space="preserve">University of Wisconsin-Madison – </w:t>
      </w:r>
      <w:r w:rsidRPr="0071626B">
        <w:rPr>
          <w:sz w:val="22"/>
        </w:rPr>
        <w:t>Madison, Wisconsin</w:t>
      </w:r>
    </w:p>
    <w:p w14:paraId="7EA7B93E" w14:textId="77777777" w:rsidR="005B4C60" w:rsidRDefault="0071626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t>Degree in Progress: Doctor of Philosoph</w:t>
      </w:r>
      <w:r w:rsidR="005B4C60">
        <w:rPr>
          <w:b w:val="0"/>
          <w:bCs/>
          <w:i/>
          <w:iCs/>
          <w:sz w:val="22"/>
        </w:rPr>
        <w:t>y</w:t>
      </w:r>
    </w:p>
    <w:p w14:paraId="037A8456" w14:textId="77777777" w:rsidR="00351293" w:rsidRPr="0071626B" w:rsidRDefault="005B4C60">
      <w:pPr>
        <w:pStyle w:val="JobTitle"/>
        <w:rPr>
          <w:sz w:val="22"/>
        </w:rPr>
      </w:pPr>
      <w:r>
        <w:rPr>
          <w:b w:val="0"/>
          <w:bCs/>
          <w:sz w:val="22"/>
        </w:rPr>
        <w:t>Department: Political Science</w:t>
      </w:r>
      <w:r w:rsidR="00115D44" w:rsidRPr="0071626B">
        <w:rPr>
          <w:sz w:val="22"/>
        </w:rPr>
        <w:tab/>
      </w:r>
      <w:r w:rsidR="0071626B">
        <w:rPr>
          <w:sz w:val="22"/>
        </w:rPr>
        <w:t>May 2024</w:t>
      </w:r>
    </w:p>
    <w:p w14:paraId="6989C86C" w14:textId="65DAD304" w:rsidR="00624CA0" w:rsidRPr="0071626B" w:rsidRDefault="0071626B" w:rsidP="00624CA0">
      <w:pPr>
        <w:pStyle w:val="SpaceAfter"/>
        <w:spacing w:line="240" w:lineRule="auto"/>
        <w:rPr>
          <w:sz w:val="22"/>
        </w:rPr>
      </w:pPr>
      <w:r>
        <w:rPr>
          <w:sz w:val="22"/>
        </w:rPr>
        <w:t>Field</w:t>
      </w:r>
      <w:r w:rsidR="005B4C60">
        <w:rPr>
          <w:sz w:val="22"/>
        </w:rPr>
        <w:t>s</w:t>
      </w:r>
      <w:r>
        <w:rPr>
          <w:sz w:val="22"/>
        </w:rPr>
        <w:t xml:space="preserve"> of Study: Political Theory and American Politics</w:t>
      </w:r>
    </w:p>
    <w:p w14:paraId="6D03E7FE" w14:textId="77777777" w:rsidR="00351293" w:rsidRPr="0071626B" w:rsidRDefault="0071626B">
      <w:pPr>
        <w:pStyle w:val="Location"/>
        <w:rPr>
          <w:b/>
          <w:bCs/>
          <w:sz w:val="22"/>
        </w:rPr>
      </w:pPr>
      <w:r w:rsidRPr="0071626B">
        <w:rPr>
          <w:b/>
          <w:bCs/>
          <w:sz w:val="22"/>
        </w:rPr>
        <w:t>Hope College</w:t>
      </w:r>
      <w:r>
        <w:rPr>
          <w:b/>
          <w:bCs/>
          <w:sz w:val="22"/>
        </w:rPr>
        <w:t xml:space="preserve"> – </w:t>
      </w:r>
      <w:r w:rsidRPr="0071626B">
        <w:rPr>
          <w:sz w:val="22"/>
        </w:rPr>
        <w:t>Holland, Michigan</w:t>
      </w:r>
    </w:p>
    <w:p w14:paraId="49E7ED8A" w14:textId="77777777" w:rsidR="00351293" w:rsidRPr="0071626B" w:rsidRDefault="0071626B">
      <w:pPr>
        <w:pStyle w:val="JobTitle"/>
        <w:rPr>
          <w:sz w:val="22"/>
        </w:rPr>
      </w:pPr>
      <w:r>
        <w:rPr>
          <w:b w:val="0"/>
          <w:bCs/>
          <w:i/>
          <w:iCs/>
          <w:sz w:val="22"/>
        </w:rPr>
        <w:t>Degree Conferred: Bachelor of Arts</w:t>
      </w:r>
      <w:r w:rsidR="00115D44" w:rsidRPr="0071626B">
        <w:rPr>
          <w:sz w:val="22"/>
        </w:rPr>
        <w:tab/>
      </w:r>
      <w:r>
        <w:rPr>
          <w:sz w:val="22"/>
        </w:rPr>
        <w:t>May 2019</w:t>
      </w:r>
    </w:p>
    <w:p w14:paraId="6190A11F" w14:textId="77777777" w:rsidR="00351293" w:rsidRPr="0071626B" w:rsidRDefault="0071626B">
      <w:pPr>
        <w:pStyle w:val="NormalBodyText"/>
        <w:rPr>
          <w:sz w:val="22"/>
        </w:rPr>
      </w:pPr>
      <w:r>
        <w:rPr>
          <w:sz w:val="22"/>
        </w:rPr>
        <w:t>Majors: Political Science and Business</w:t>
      </w:r>
    </w:p>
    <w:p w14:paraId="405BF02A" w14:textId="22194D3B" w:rsidR="004F2ED2" w:rsidRPr="0071626B" w:rsidRDefault="0071626B" w:rsidP="004F2ED2">
      <w:pPr>
        <w:pStyle w:val="NormalBodyText"/>
        <w:rPr>
          <w:sz w:val="22"/>
        </w:rPr>
      </w:pPr>
      <w:r>
        <w:rPr>
          <w:sz w:val="22"/>
        </w:rPr>
        <w:t>GPA: 3.94 / 4.00</w:t>
      </w:r>
    </w:p>
    <w:p w14:paraId="0A8E992A" w14:textId="77777777" w:rsidR="00351293" w:rsidRPr="0071626B" w:rsidRDefault="00F76ADF">
      <w:pPr>
        <w:pStyle w:val="SectionHeading"/>
        <w:rPr>
          <w:sz w:val="22"/>
        </w:rPr>
      </w:pPr>
      <w:r>
        <w:rPr>
          <w:b/>
          <w:bCs/>
          <w:i/>
          <w:iCs/>
          <w:sz w:val="22"/>
        </w:rPr>
        <w:t xml:space="preserve">Honors, Fellowships, and </w:t>
      </w:r>
      <w:sdt>
        <w:sdtPr>
          <w:rPr>
            <w:sz w:val="22"/>
          </w:rPr>
          <w:alias w:val="Awards:"/>
          <w:tag w:val="Awards:"/>
          <w:id w:val="1299884277"/>
          <w:placeholder>
            <w:docPart w:val="4EADE2367E5983418E7E9C691E7FCF1F"/>
          </w:placeholder>
          <w:temporary/>
          <w:showingPlcHdr/>
          <w15:appearance w15:val="hidden"/>
        </w:sdtPr>
        <w:sdtEndPr/>
        <w:sdtContent>
          <w:r w:rsidR="00F67425" w:rsidRPr="0071626B">
            <w:rPr>
              <w:b/>
              <w:bCs/>
              <w:i/>
              <w:iCs/>
              <w:sz w:val="22"/>
            </w:rPr>
            <w:t>AWARDS</w:t>
          </w:r>
        </w:sdtContent>
      </w:sdt>
    </w:p>
    <w:p w14:paraId="41054DB5" w14:textId="31EBE705" w:rsidR="00AF6C92" w:rsidRPr="00AF6C92" w:rsidRDefault="00AF6C92" w:rsidP="0071626B">
      <w:pPr>
        <w:pStyle w:val="NormalBodyText"/>
        <w:rPr>
          <w:b/>
          <w:bCs/>
          <w:sz w:val="22"/>
        </w:rPr>
      </w:pPr>
      <w:r>
        <w:rPr>
          <w:sz w:val="22"/>
        </w:rPr>
        <w:t>Institute for Humane Studies Fellow</w:t>
      </w:r>
      <w:r>
        <w:rPr>
          <w:sz w:val="22"/>
        </w:rPr>
        <w:tab/>
      </w:r>
      <w:r>
        <w:rPr>
          <w:b/>
          <w:bCs/>
          <w:sz w:val="22"/>
        </w:rPr>
        <w:t>2020-2021</w:t>
      </w:r>
      <w:r w:rsidR="0037717C">
        <w:rPr>
          <w:b/>
          <w:bCs/>
          <w:sz w:val="22"/>
        </w:rPr>
        <w:t>, 2021-2022</w:t>
      </w:r>
    </w:p>
    <w:p w14:paraId="1B9688DF" w14:textId="40E63F4D" w:rsidR="0071626B" w:rsidRPr="0071626B" w:rsidRDefault="0071626B" w:rsidP="0071626B">
      <w:pPr>
        <w:pStyle w:val="NormalBodyText"/>
        <w:rPr>
          <w:sz w:val="22"/>
        </w:rPr>
      </w:pPr>
      <w:r w:rsidRPr="0071626B">
        <w:rPr>
          <w:sz w:val="22"/>
        </w:rPr>
        <w:t xml:space="preserve">University of Wisconsin-Madison University Fellow </w:t>
      </w:r>
      <w:r w:rsidRPr="0071626B">
        <w:rPr>
          <w:sz w:val="22"/>
        </w:rPr>
        <w:tab/>
      </w:r>
      <w:r w:rsidRPr="0071626B">
        <w:rPr>
          <w:b/>
          <w:bCs/>
          <w:sz w:val="22"/>
        </w:rPr>
        <w:t>2019</w:t>
      </w:r>
      <w:r>
        <w:rPr>
          <w:b/>
          <w:bCs/>
          <w:sz w:val="22"/>
        </w:rPr>
        <w:t>-2020</w:t>
      </w:r>
      <w:r w:rsidR="00AF6C92">
        <w:rPr>
          <w:b/>
          <w:bCs/>
          <w:sz w:val="22"/>
        </w:rPr>
        <w:t>, 2022-2023</w:t>
      </w:r>
    </w:p>
    <w:p w14:paraId="77D9F625" w14:textId="77777777" w:rsidR="00B85EDA" w:rsidRDefault="0071626B" w:rsidP="00B85EDA">
      <w:pPr>
        <w:pStyle w:val="NormalBodyText"/>
        <w:ind w:left="5040" w:hanging="4752"/>
        <w:rPr>
          <w:b/>
          <w:bCs/>
          <w:sz w:val="22"/>
        </w:rPr>
      </w:pPr>
      <w:r w:rsidRPr="0071626B">
        <w:rPr>
          <w:sz w:val="22"/>
        </w:rPr>
        <w:t>Intercollegiate Studies Institute Richard M. Weaver Fellow</w:t>
      </w:r>
      <w:r w:rsidRPr="0071626B">
        <w:rPr>
          <w:sz w:val="22"/>
        </w:rPr>
        <w:tab/>
      </w:r>
      <w:r w:rsidR="00D149D5">
        <w:rPr>
          <w:b/>
          <w:bCs/>
          <w:sz w:val="22"/>
        </w:rPr>
        <w:t>2019-2020</w:t>
      </w:r>
      <w:r w:rsidR="0037717C">
        <w:rPr>
          <w:b/>
          <w:bCs/>
          <w:sz w:val="22"/>
        </w:rPr>
        <w:t>, 2020-2021</w:t>
      </w:r>
      <w:r w:rsidR="00B85EDA">
        <w:rPr>
          <w:b/>
          <w:bCs/>
          <w:sz w:val="22"/>
        </w:rPr>
        <w:t xml:space="preserve">, </w:t>
      </w:r>
    </w:p>
    <w:p w14:paraId="790D97B8" w14:textId="4127468C" w:rsidR="0071626B" w:rsidRDefault="00B85EDA" w:rsidP="00B85EDA">
      <w:pPr>
        <w:pStyle w:val="NormalBodyText"/>
        <w:ind w:left="5040" w:hanging="4752"/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2021-2022</w:t>
      </w:r>
    </w:p>
    <w:p w14:paraId="603CB8B1" w14:textId="66BD2420" w:rsidR="0037717C" w:rsidRDefault="007001DA" w:rsidP="0071626B">
      <w:pPr>
        <w:pStyle w:val="NormalBodyText"/>
        <w:rPr>
          <w:sz w:val="22"/>
        </w:rPr>
      </w:pPr>
      <w:proofErr w:type="spellStart"/>
      <w:r>
        <w:rPr>
          <w:sz w:val="22"/>
        </w:rPr>
        <w:t>Mercatus</w:t>
      </w:r>
      <w:proofErr w:type="spellEnd"/>
      <w:r>
        <w:rPr>
          <w:sz w:val="22"/>
        </w:rPr>
        <w:t xml:space="preserve"> Center </w:t>
      </w:r>
      <w:r w:rsidR="0037717C">
        <w:rPr>
          <w:sz w:val="22"/>
        </w:rPr>
        <w:t>Don Lavoie Fellow</w:t>
      </w:r>
      <w:r w:rsidR="0037717C">
        <w:rPr>
          <w:sz w:val="22"/>
        </w:rPr>
        <w:tab/>
      </w:r>
      <w:r w:rsidR="0037717C" w:rsidRPr="0037717C">
        <w:rPr>
          <w:b/>
          <w:bCs/>
          <w:sz w:val="22"/>
        </w:rPr>
        <w:t>2020-2021</w:t>
      </w:r>
    </w:p>
    <w:p w14:paraId="447DAC0D" w14:textId="2B82D553" w:rsidR="007001DA" w:rsidRPr="007001DA" w:rsidRDefault="0037717C" w:rsidP="0071626B">
      <w:pPr>
        <w:pStyle w:val="NormalBodyText"/>
        <w:rPr>
          <w:b/>
          <w:bCs/>
          <w:sz w:val="22"/>
        </w:rPr>
      </w:pPr>
      <w:proofErr w:type="spellStart"/>
      <w:r>
        <w:rPr>
          <w:sz w:val="22"/>
        </w:rPr>
        <w:t>Mercatus</w:t>
      </w:r>
      <w:proofErr w:type="spellEnd"/>
      <w:r>
        <w:rPr>
          <w:sz w:val="22"/>
        </w:rPr>
        <w:t xml:space="preserve"> Center Adam Smith Fellow</w:t>
      </w:r>
      <w:r w:rsidR="007001DA">
        <w:rPr>
          <w:sz w:val="22"/>
        </w:rPr>
        <w:tab/>
      </w:r>
      <w:r w:rsidR="007001DA">
        <w:rPr>
          <w:b/>
          <w:bCs/>
          <w:sz w:val="22"/>
        </w:rPr>
        <w:t>202</w:t>
      </w:r>
      <w:r>
        <w:rPr>
          <w:b/>
          <w:bCs/>
          <w:sz w:val="22"/>
        </w:rPr>
        <w:t>1</w:t>
      </w:r>
      <w:r w:rsidR="007001DA">
        <w:rPr>
          <w:b/>
          <w:bCs/>
          <w:sz w:val="22"/>
        </w:rPr>
        <w:t>-202</w:t>
      </w:r>
      <w:r>
        <w:rPr>
          <w:b/>
          <w:bCs/>
          <w:sz w:val="22"/>
        </w:rPr>
        <w:t>2</w:t>
      </w:r>
    </w:p>
    <w:p w14:paraId="19825D57" w14:textId="4D73DA59" w:rsidR="0071626B" w:rsidRDefault="0071626B" w:rsidP="0071626B">
      <w:pPr>
        <w:pStyle w:val="NormalBodyText"/>
        <w:rPr>
          <w:b/>
          <w:bCs/>
          <w:sz w:val="22"/>
        </w:rPr>
      </w:pPr>
      <w:r w:rsidRPr="0071626B">
        <w:rPr>
          <w:sz w:val="22"/>
        </w:rPr>
        <w:t>UW-Madison Center for Studies in Liberal Democracy Bradley Fellow</w:t>
      </w:r>
      <w:r w:rsidRPr="0071626B">
        <w:rPr>
          <w:sz w:val="22"/>
        </w:rPr>
        <w:tab/>
      </w:r>
      <w:r w:rsidR="00D149D5">
        <w:rPr>
          <w:b/>
          <w:bCs/>
          <w:sz w:val="22"/>
        </w:rPr>
        <w:t>2019-202</w:t>
      </w:r>
      <w:r w:rsidR="00AF6C92">
        <w:rPr>
          <w:b/>
          <w:bCs/>
          <w:sz w:val="22"/>
        </w:rPr>
        <w:t>4</w:t>
      </w:r>
    </w:p>
    <w:p w14:paraId="394390DF" w14:textId="77777777" w:rsidR="00D149D5" w:rsidRDefault="00D149D5" w:rsidP="0071626B">
      <w:pPr>
        <w:pStyle w:val="NormalBodyText"/>
        <w:rPr>
          <w:b/>
          <w:bCs/>
          <w:sz w:val="22"/>
        </w:rPr>
      </w:pPr>
      <w:r>
        <w:rPr>
          <w:sz w:val="22"/>
        </w:rPr>
        <w:t>Phi Beta Kappa</w:t>
      </w:r>
      <w:r>
        <w:rPr>
          <w:sz w:val="22"/>
        </w:rPr>
        <w:tab/>
      </w:r>
      <w:r>
        <w:rPr>
          <w:b/>
          <w:bCs/>
          <w:sz w:val="22"/>
        </w:rPr>
        <w:t>Spring 2019</w:t>
      </w:r>
    </w:p>
    <w:p w14:paraId="701992AD" w14:textId="77777777" w:rsidR="00D149D5" w:rsidRPr="0071626B" w:rsidRDefault="00D149D5" w:rsidP="0071626B">
      <w:pPr>
        <w:pStyle w:val="NormalBodyText"/>
        <w:rPr>
          <w:b/>
          <w:bCs/>
          <w:sz w:val="22"/>
        </w:rPr>
      </w:pPr>
      <w:r>
        <w:rPr>
          <w:sz w:val="22"/>
        </w:rPr>
        <w:t xml:space="preserve">Hope College James Dyke Van </w:t>
      </w:r>
      <w:proofErr w:type="spellStart"/>
      <w:r>
        <w:rPr>
          <w:sz w:val="22"/>
        </w:rPr>
        <w:t>Putten</w:t>
      </w:r>
      <w:proofErr w:type="spellEnd"/>
      <w:r>
        <w:rPr>
          <w:sz w:val="22"/>
        </w:rPr>
        <w:t xml:space="preserve"> Prize in Political Science</w:t>
      </w:r>
      <w:r>
        <w:rPr>
          <w:sz w:val="22"/>
        </w:rPr>
        <w:tab/>
      </w:r>
      <w:r>
        <w:rPr>
          <w:b/>
          <w:bCs/>
          <w:sz w:val="22"/>
        </w:rPr>
        <w:t>Spring 2019</w:t>
      </w:r>
    </w:p>
    <w:p w14:paraId="201CE49F" w14:textId="77777777" w:rsidR="0071626B" w:rsidRPr="0071626B" w:rsidRDefault="0071626B" w:rsidP="0071626B">
      <w:pPr>
        <w:pStyle w:val="NormalBodyText"/>
        <w:rPr>
          <w:sz w:val="22"/>
        </w:rPr>
      </w:pPr>
      <w:r w:rsidRPr="0071626B">
        <w:rPr>
          <w:sz w:val="22"/>
        </w:rPr>
        <w:t xml:space="preserve">Hope College </w:t>
      </w:r>
      <w:proofErr w:type="spellStart"/>
      <w:r w:rsidRPr="0071626B">
        <w:rPr>
          <w:sz w:val="22"/>
        </w:rPr>
        <w:t>Renze</w:t>
      </w:r>
      <w:proofErr w:type="spellEnd"/>
      <w:r w:rsidRPr="0071626B">
        <w:rPr>
          <w:sz w:val="22"/>
        </w:rPr>
        <w:t xml:space="preserve"> Lyle Hoeksema Prize in Political Science</w:t>
      </w:r>
      <w:r w:rsidRPr="0071626B">
        <w:rPr>
          <w:sz w:val="22"/>
        </w:rPr>
        <w:tab/>
      </w:r>
      <w:r w:rsidRPr="0071626B">
        <w:rPr>
          <w:b/>
          <w:bCs/>
          <w:sz w:val="22"/>
        </w:rPr>
        <w:t>Spring 2018</w:t>
      </w:r>
    </w:p>
    <w:p w14:paraId="0F7B5F49" w14:textId="77777777" w:rsidR="0071626B" w:rsidRPr="0071626B" w:rsidRDefault="0071626B" w:rsidP="0071626B">
      <w:pPr>
        <w:pStyle w:val="NormalBodyText"/>
        <w:rPr>
          <w:sz w:val="22"/>
        </w:rPr>
      </w:pPr>
      <w:r w:rsidRPr="0071626B">
        <w:rPr>
          <w:sz w:val="22"/>
        </w:rPr>
        <w:t xml:space="preserve">Hope College James M. </w:t>
      </w:r>
      <w:proofErr w:type="spellStart"/>
      <w:r w:rsidRPr="0071626B">
        <w:rPr>
          <w:sz w:val="22"/>
        </w:rPr>
        <w:t>Zoeteway</w:t>
      </w:r>
      <w:proofErr w:type="spellEnd"/>
      <w:r w:rsidRPr="0071626B">
        <w:rPr>
          <w:sz w:val="22"/>
        </w:rPr>
        <w:t xml:space="preserve"> Political Science Book Award</w:t>
      </w:r>
      <w:r w:rsidRPr="0071626B">
        <w:rPr>
          <w:sz w:val="22"/>
        </w:rPr>
        <w:tab/>
      </w:r>
      <w:r w:rsidRPr="0071626B">
        <w:rPr>
          <w:b/>
          <w:bCs/>
          <w:sz w:val="22"/>
        </w:rPr>
        <w:t>Spring 2017</w:t>
      </w:r>
    </w:p>
    <w:p w14:paraId="0B033DDA" w14:textId="3FB49F55" w:rsidR="0071626B" w:rsidRPr="0071626B" w:rsidRDefault="0071626B" w:rsidP="004F2ED2">
      <w:pPr>
        <w:pStyle w:val="NormalBodyText"/>
        <w:rPr>
          <w:sz w:val="22"/>
        </w:rPr>
      </w:pPr>
      <w:r w:rsidRPr="0071626B">
        <w:rPr>
          <w:sz w:val="22"/>
        </w:rPr>
        <w:t>Hope College Dean’s List</w:t>
      </w:r>
      <w:r w:rsidRPr="0071626B">
        <w:rPr>
          <w:sz w:val="22"/>
        </w:rPr>
        <w:tab/>
      </w:r>
      <w:r w:rsidRPr="0071626B">
        <w:rPr>
          <w:b/>
          <w:bCs/>
          <w:sz w:val="22"/>
        </w:rPr>
        <w:t>8 / 8 semesters</w:t>
      </w:r>
    </w:p>
    <w:p w14:paraId="16688EDE" w14:textId="51BC0CB1" w:rsidR="00351293" w:rsidRPr="0071626B" w:rsidRDefault="004B4988">
      <w:pPr>
        <w:pStyle w:val="SectionHeading"/>
        <w:rPr>
          <w:sz w:val="22"/>
        </w:rPr>
      </w:pPr>
      <w:sdt>
        <w:sdtPr>
          <w:rPr>
            <w:b/>
            <w:bCs/>
            <w:i/>
            <w:iCs/>
            <w:sz w:val="22"/>
          </w:rPr>
          <w:alias w:val="Teaching Experience:"/>
          <w:tag w:val="Teaching Experience:"/>
          <w:id w:val="-1341844531"/>
          <w:placeholder>
            <w:docPart w:val="32DE5104AD41344487BFE81D86968E34"/>
          </w:placeholder>
          <w15:appearance w15:val="hidden"/>
        </w:sdtPr>
        <w:sdtEndPr>
          <w:rPr>
            <w:b w:val="0"/>
            <w:bCs w:val="0"/>
            <w:i w:val="0"/>
            <w:iCs w:val="0"/>
          </w:rPr>
        </w:sdtEndPr>
        <w:sdtContent>
          <w:r w:rsidR="007001DA">
            <w:rPr>
              <w:b/>
              <w:bCs/>
              <w:i/>
              <w:iCs/>
              <w:sz w:val="22"/>
            </w:rPr>
            <w:t>teaching</w:t>
          </w:r>
        </w:sdtContent>
      </w:sdt>
    </w:p>
    <w:p w14:paraId="3DC3E8F8" w14:textId="011FBC8A" w:rsidR="00624CA0" w:rsidRDefault="00624CA0" w:rsidP="005B5B8B">
      <w:pPr>
        <w:pStyle w:val="Location"/>
        <w:rPr>
          <w:b/>
          <w:bCs/>
          <w:sz w:val="22"/>
        </w:rPr>
      </w:pPr>
      <w:r>
        <w:rPr>
          <w:b/>
          <w:bCs/>
          <w:sz w:val="22"/>
        </w:rPr>
        <w:t>University of Wisconsin-Madison</w:t>
      </w:r>
    </w:p>
    <w:p w14:paraId="03895AA8" w14:textId="2405F64C" w:rsidR="0037717C" w:rsidRDefault="0037717C" w:rsidP="0037717C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Teaching Assistant – Political Science 41</w:t>
      </w:r>
      <w:r w:rsidR="0053664D">
        <w:rPr>
          <w:i/>
          <w:iCs/>
          <w:sz w:val="22"/>
        </w:rPr>
        <w:t>2</w:t>
      </w:r>
      <w:r>
        <w:rPr>
          <w:i/>
          <w:iCs/>
          <w:sz w:val="22"/>
        </w:rPr>
        <w:t>: American Constitutionalism</w:t>
      </w:r>
      <w:r w:rsidR="0053664D">
        <w:rPr>
          <w:i/>
          <w:iCs/>
          <w:sz w:val="22"/>
        </w:rPr>
        <w:t>: Rights and Liberties</w:t>
      </w:r>
    </w:p>
    <w:p w14:paraId="4767A085" w14:textId="6A7863FD" w:rsidR="0037717C" w:rsidRPr="007001DA" w:rsidRDefault="0037717C" w:rsidP="0037717C">
      <w:pPr>
        <w:pStyle w:val="Location"/>
        <w:rPr>
          <w:b/>
          <w:bCs/>
          <w:sz w:val="22"/>
        </w:rPr>
      </w:pPr>
      <w:r>
        <w:rPr>
          <w:sz w:val="22"/>
        </w:rPr>
        <w:t xml:space="preserve">Supervising Professor: Dr. Howard </w:t>
      </w:r>
      <w:proofErr w:type="spellStart"/>
      <w:r>
        <w:rPr>
          <w:sz w:val="22"/>
        </w:rPr>
        <w:t>Schweber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bCs/>
          <w:sz w:val="22"/>
        </w:rPr>
        <w:t>Spring 2021</w:t>
      </w:r>
    </w:p>
    <w:p w14:paraId="048F3586" w14:textId="77777777" w:rsidR="0053664D" w:rsidRDefault="0037717C" w:rsidP="0037717C">
      <w:pPr>
        <w:pStyle w:val="Location"/>
        <w:rPr>
          <w:sz w:val="22"/>
        </w:rPr>
      </w:pPr>
      <w:r>
        <w:rPr>
          <w:sz w:val="22"/>
        </w:rPr>
        <w:t xml:space="preserve">Graded </w:t>
      </w:r>
      <w:r w:rsidR="0053664D">
        <w:rPr>
          <w:sz w:val="22"/>
        </w:rPr>
        <w:t>four</w:t>
      </w:r>
      <w:r>
        <w:rPr>
          <w:sz w:val="22"/>
        </w:rPr>
        <w:t xml:space="preserve"> </w:t>
      </w:r>
      <w:proofErr w:type="gramStart"/>
      <w:r>
        <w:rPr>
          <w:sz w:val="22"/>
        </w:rPr>
        <w:t>mini-exam</w:t>
      </w:r>
      <w:proofErr w:type="gramEnd"/>
      <w:r>
        <w:rPr>
          <w:sz w:val="22"/>
        </w:rPr>
        <w:t xml:space="preserve"> quizzes </w:t>
      </w:r>
      <w:r w:rsidR="0053664D">
        <w:rPr>
          <w:sz w:val="22"/>
        </w:rPr>
        <w:t xml:space="preserve">a midterm, and a </w:t>
      </w:r>
      <w:r>
        <w:rPr>
          <w:sz w:val="22"/>
        </w:rPr>
        <w:t xml:space="preserve">final exam; built proficiency </w:t>
      </w:r>
    </w:p>
    <w:p w14:paraId="4EA9238B" w14:textId="77777777" w:rsidR="0053664D" w:rsidRDefault="0037717C" w:rsidP="0053664D">
      <w:pPr>
        <w:pStyle w:val="Location"/>
        <w:rPr>
          <w:sz w:val="22"/>
        </w:rPr>
      </w:pPr>
      <w:r>
        <w:rPr>
          <w:sz w:val="22"/>
        </w:rPr>
        <w:t xml:space="preserve">in online and in-person teaching and grading; held three weekly discussion </w:t>
      </w:r>
    </w:p>
    <w:p w14:paraId="5CED3EF5" w14:textId="77777777" w:rsidR="00B85EDA" w:rsidRDefault="0037717C" w:rsidP="00B85EDA">
      <w:pPr>
        <w:pStyle w:val="Location"/>
        <w:rPr>
          <w:sz w:val="22"/>
        </w:rPr>
      </w:pPr>
      <w:r>
        <w:rPr>
          <w:sz w:val="22"/>
        </w:rPr>
        <w:t xml:space="preserve">sections </w:t>
      </w:r>
      <w:r w:rsidR="00B85EDA">
        <w:rPr>
          <w:sz w:val="22"/>
        </w:rPr>
        <w:t xml:space="preserve">(two </w:t>
      </w:r>
      <w:proofErr w:type="gramStart"/>
      <w:r w:rsidR="00B85EDA">
        <w:rPr>
          <w:sz w:val="22"/>
        </w:rPr>
        <w:t>socially-distanced</w:t>
      </w:r>
      <w:proofErr w:type="gramEnd"/>
      <w:r w:rsidR="00B85EDA">
        <w:rPr>
          <w:sz w:val="22"/>
        </w:rPr>
        <w:t xml:space="preserve"> in person) </w:t>
      </w:r>
      <w:r>
        <w:rPr>
          <w:sz w:val="22"/>
        </w:rPr>
        <w:t xml:space="preserve">in order to ensure student mastery of material; </w:t>
      </w:r>
    </w:p>
    <w:p w14:paraId="38381B85" w14:textId="77777777" w:rsidR="00B85EDA" w:rsidRDefault="0037717C" w:rsidP="00B85EDA">
      <w:pPr>
        <w:pStyle w:val="Location"/>
        <w:rPr>
          <w:sz w:val="22"/>
        </w:rPr>
      </w:pPr>
      <w:r>
        <w:rPr>
          <w:sz w:val="22"/>
        </w:rPr>
        <w:t xml:space="preserve">held weekly office hours; helped develop some classroom procedures in wake of the </w:t>
      </w:r>
    </w:p>
    <w:p w14:paraId="3990B69A" w14:textId="149521A3" w:rsidR="0037717C" w:rsidRPr="0037717C" w:rsidRDefault="0037717C" w:rsidP="00B85EDA">
      <w:pPr>
        <w:pStyle w:val="Location"/>
        <w:rPr>
          <w:sz w:val="22"/>
        </w:rPr>
      </w:pPr>
      <w:r>
        <w:rPr>
          <w:sz w:val="22"/>
        </w:rPr>
        <w:t>COVID-19 crisis.</w:t>
      </w:r>
    </w:p>
    <w:p w14:paraId="1CFEB6B4" w14:textId="77777777" w:rsidR="0037717C" w:rsidRDefault="0037717C" w:rsidP="005B5B8B">
      <w:pPr>
        <w:pStyle w:val="Location"/>
        <w:rPr>
          <w:b/>
          <w:bCs/>
          <w:sz w:val="22"/>
        </w:rPr>
      </w:pPr>
    </w:p>
    <w:p w14:paraId="4BAF9003" w14:textId="0B2A819B" w:rsidR="007001DA" w:rsidRDefault="007001DA" w:rsidP="005B5B8B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Teaching Assistant – Political Science 411: American Constitutionalism</w:t>
      </w:r>
      <w:r w:rsidR="0053664D">
        <w:rPr>
          <w:i/>
          <w:iCs/>
          <w:sz w:val="22"/>
        </w:rPr>
        <w:t>: Structures and Powers</w:t>
      </w:r>
    </w:p>
    <w:p w14:paraId="35B77396" w14:textId="05EAF6B0" w:rsidR="007001DA" w:rsidRPr="007001DA" w:rsidRDefault="007001DA" w:rsidP="005B5B8B">
      <w:pPr>
        <w:pStyle w:val="Location"/>
        <w:rPr>
          <w:b/>
          <w:bCs/>
          <w:sz w:val="22"/>
        </w:rPr>
      </w:pPr>
      <w:r>
        <w:rPr>
          <w:sz w:val="22"/>
        </w:rPr>
        <w:t xml:space="preserve">Supervising Professor: Dr. Howard </w:t>
      </w:r>
      <w:proofErr w:type="spellStart"/>
      <w:r>
        <w:rPr>
          <w:sz w:val="22"/>
        </w:rPr>
        <w:t>Schweber</w:t>
      </w:r>
      <w:proofErr w:type="spellEnd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bCs/>
          <w:sz w:val="22"/>
        </w:rPr>
        <w:t>Fall 2020</w:t>
      </w:r>
    </w:p>
    <w:p w14:paraId="242C6077" w14:textId="5A26A96D" w:rsidR="007001DA" w:rsidRDefault="007001DA" w:rsidP="005B5B8B">
      <w:pPr>
        <w:pStyle w:val="Location"/>
        <w:rPr>
          <w:sz w:val="22"/>
        </w:rPr>
      </w:pPr>
      <w:r>
        <w:rPr>
          <w:sz w:val="22"/>
        </w:rPr>
        <w:t>Graded six mini-exam quizzes, weekly discussion board posts, and final</w:t>
      </w:r>
    </w:p>
    <w:p w14:paraId="327B5DEF" w14:textId="06D28B45" w:rsidR="007001DA" w:rsidRDefault="007001DA" w:rsidP="007001DA">
      <w:pPr>
        <w:pStyle w:val="Location"/>
        <w:rPr>
          <w:sz w:val="22"/>
        </w:rPr>
      </w:pPr>
      <w:r>
        <w:rPr>
          <w:sz w:val="22"/>
        </w:rPr>
        <w:t xml:space="preserve">exams; built proficiency in online teaching and grading; held three </w:t>
      </w:r>
      <w:proofErr w:type="gramStart"/>
      <w:r>
        <w:rPr>
          <w:sz w:val="22"/>
        </w:rPr>
        <w:t>weekly</w:t>
      </w:r>
      <w:proofErr w:type="gramEnd"/>
      <w:r>
        <w:rPr>
          <w:sz w:val="22"/>
        </w:rPr>
        <w:t xml:space="preserve"> </w:t>
      </w:r>
    </w:p>
    <w:p w14:paraId="0B718F7E" w14:textId="77777777" w:rsidR="007001DA" w:rsidRDefault="007001DA" w:rsidP="007001DA">
      <w:pPr>
        <w:pStyle w:val="Location"/>
        <w:rPr>
          <w:sz w:val="22"/>
        </w:rPr>
      </w:pPr>
      <w:r>
        <w:rPr>
          <w:sz w:val="22"/>
        </w:rPr>
        <w:t xml:space="preserve">discussion sections in order to ensure student mastery of material; held </w:t>
      </w:r>
    </w:p>
    <w:p w14:paraId="1CD1907B" w14:textId="77777777" w:rsidR="007001DA" w:rsidRDefault="007001DA" w:rsidP="007001DA">
      <w:pPr>
        <w:pStyle w:val="Location"/>
        <w:rPr>
          <w:sz w:val="22"/>
        </w:rPr>
      </w:pPr>
      <w:r>
        <w:rPr>
          <w:sz w:val="22"/>
        </w:rPr>
        <w:t xml:space="preserve">weekly office hours; helped develop some classroom procedures in </w:t>
      </w:r>
    </w:p>
    <w:p w14:paraId="0F5D03FE" w14:textId="37C0FE9C" w:rsidR="007001DA" w:rsidRPr="007001DA" w:rsidRDefault="004F2ED2" w:rsidP="007001DA">
      <w:pPr>
        <w:pStyle w:val="Location"/>
        <w:rPr>
          <w:sz w:val="22"/>
        </w:rPr>
      </w:pPr>
      <w:r>
        <w:rPr>
          <w:sz w:val="22"/>
        </w:rPr>
        <w:t>wake of the</w:t>
      </w:r>
      <w:r w:rsidR="007001DA">
        <w:rPr>
          <w:sz w:val="22"/>
        </w:rPr>
        <w:t xml:space="preserve"> COVID-19 crisis.</w:t>
      </w:r>
    </w:p>
    <w:p w14:paraId="68B18FEF" w14:textId="33D14054" w:rsidR="007001DA" w:rsidRDefault="007001DA" w:rsidP="005B5B8B">
      <w:pPr>
        <w:pStyle w:val="Location"/>
        <w:rPr>
          <w:i/>
          <w:iCs/>
          <w:sz w:val="22"/>
        </w:rPr>
      </w:pPr>
    </w:p>
    <w:p w14:paraId="7D9DB55F" w14:textId="7805A2D5" w:rsidR="0037717C" w:rsidRDefault="0037717C" w:rsidP="005B5B8B">
      <w:pPr>
        <w:pStyle w:val="Location"/>
        <w:rPr>
          <w:i/>
          <w:iCs/>
          <w:sz w:val="22"/>
        </w:rPr>
      </w:pPr>
    </w:p>
    <w:p w14:paraId="0B44AD9C" w14:textId="77777777" w:rsidR="0037717C" w:rsidRDefault="0037717C" w:rsidP="005B5B8B">
      <w:pPr>
        <w:pStyle w:val="Location"/>
        <w:rPr>
          <w:i/>
          <w:iCs/>
          <w:sz w:val="22"/>
        </w:rPr>
      </w:pPr>
    </w:p>
    <w:p w14:paraId="306F3179" w14:textId="49808E28" w:rsidR="007001DA" w:rsidRDefault="007001DA" w:rsidP="005B5B8B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Grader – Political Science 470: The First Amendment</w:t>
      </w:r>
    </w:p>
    <w:p w14:paraId="63DA775C" w14:textId="6F7BA29B" w:rsidR="007001DA" w:rsidRDefault="007001DA" w:rsidP="004F2ED2">
      <w:pPr>
        <w:pStyle w:val="Location"/>
        <w:rPr>
          <w:b/>
          <w:bCs/>
          <w:sz w:val="22"/>
        </w:rPr>
      </w:pPr>
      <w:r>
        <w:rPr>
          <w:sz w:val="22"/>
        </w:rPr>
        <w:t>Supervising Professor: Dr. Robert Burton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bCs/>
          <w:sz w:val="22"/>
        </w:rPr>
        <w:t>Fall 2020</w:t>
      </w:r>
    </w:p>
    <w:p w14:paraId="751A0FA3" w14:textId="5C01D8AF" w:rsidR="004F2ED2" w:rsidRDefault="004F2ED2" w:rsidP="004F2ED2">
      <w:pPr>
        <w:pStyle w:val="Location"/>
        <w:rPr>
          <w:sz w:val="22"/>
        </w:rPr>
      </w:pPr>
      <w:r>
        <w:rPr>
          <w:sz w:val="22"/>
        </w:rPr>
        <w:t>Graded three sets of essays for students within the class; worked with Dr.</w:t>
      </w:r>
    </w:p>
    <w:p w14:paraId="4DE2A63D" w14:textId="2E6DD7D8" w:rsidR="004F2ED2" w:rsidRDefault="004F2ED2" w:rsidP="004F2ED2">
      <w:pPr>
        <w:pStyle w:val="Location"/>
        <w:rPr>
          <w:sz w:val="22"/>
        </w:rPr>
      </w:pPr>
      <w:r>
        <w:rPr>
          <w:sz w:val="22"/>
        </w:rPr>
        <w:t xml:space="preserve">Burton in order to develop grading expectations; helped develop some </w:t>
      </w:r>
    </w:p>
    <w:p w14:paraId="46FE47B2" w14:textId="5F9D96D1" w:rsidR="004F2ED2" w:rsidRPr="004F2ED2" w:rsidRDefault="004F2ED2" w:rsidP="004F2ED2">
      <w:pPr>
        <w:pStyle w:val="Location"/>
        <w:rPr>
          <w:sz w:val="22"/>
        </w:rPr>
      </w:pPr>
      <w:r>
        <w:rPr>
          <w:sz w:val="22"/>
        </w:rPr>
        <w:t>classroom procedures in wake of the COVID-19 crisis.</w:t>
      </w:r>
    </w:p>
    <w:p w14:paraId="7BD0AEB1" w14:textId="77777777" w:rsidR="007001DA" w:rsidRPr="007001DA" w:rsidRDefault="007001DA" w:rsidP="004F2ED2">
      <w:pPr>
        <w:pStyle w:val="Location"/>
        <w:ind w:left="0"/>
        <w:rPr>
          <w:sz w:val="22"/>
        </w:rPr>
      </w:pPr>
    </w:p>
    <w:p w14:paraId="6CB46DA0" w14:textId="35645E50" w:rsidR="00624CA0" w:rsidRDefault="00624CA0" w:rsidP="005B5B8B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Grader – Political Science 343: Theories of International Security</w:t>
      </w:r>
    </w:p>
    <w:p w14:paraId="668301FF" w14:textId="20D76E76" w:rsidR="00624CA0" w:rsidRPr="00624CA0" w:rsidRDefault="00624CA0" w:rsidP="005B5B8B">
      <w:pPr>
        <w:pStyle w:val="Location"/>
        <w:rPr>
          <w:b/>
          <w:bCs/>
          <w:sz w:val="22"/>
        </w:rPr>
      </w:pPr>
      <w:r>
        <w:rPr>
          <w:sz w:val="22"/>
        </w:rPr>
        <w:t>Supervising Professor: Dr. Scott Mobley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bCs/>
          <w:sz w:val="22"/>
        </w:rPr>
        <w:t>Spring 2020</w:t>
      </w:r>
    </w:p>
    <w:p w14:paraId="75274E70" w14:textId="6C761102" w:rsidR="00624CA0" w:rsidRDefault="00624CA0" w:rsidP="005B5B8B">
      <w:pPr>
        <w:pStyle w:val="Location"/>
        <w:rPr>
          <w:sz w:val="22"/>
        </w:rPr>
      </w:pPr>
      <w:r>
        <w:rPr>
          <w:sz w:val="22"/>
        </w:rPr>
        <w:t>Graded three sets of exams for students within the class; worked with Dr.</w:t>
      </w:r>
    </w:p>
    <w:p w14:paraId="08776421" w14:textId="381A4B1C" w:rsidR="00624CA0" w:rsidRDefault="00624CA0" w:rsidP="005B5B8B">
      <w:pPr>
        <w:pStyle w:val="Location"/>
        <w:rPr>
          <w:sz w:val="22"/>
        </w:rPr>
      </w:pPr>
      <w:r>
        <w:rPr>
          <w:sz w:val="22"/>
        </w:rPr>
        <w:t>Mobley to ensure equitable grading systems and rubrics; helped develop</w:t>
      </w:r>
    </w:p>
    <w:p w14:paraId="63C03714" w14:textId="64C4E042" w:rsidR="00624CA0" w:rsidRDefault="00624CA0" w:rsidP="005B5B8B">
      <w:pPr>
        <w:pStyle w:val="Location"/>
        <w:rPr>
          <w:sz w:val="22"/>
        </w:rPr>
      </w:pPr>
      <w:r>
        <w:rPr>
          <w:sz w:val="22"/>
        </w:rPr>
        <w:t>some classroom procedures</w:t>
      </w:r>
      <w:r w:rsidR="007001DA">
        <w:rPr>
          <w:sz w:val="22"/>
        </w:rPr>
        <w:t xml:space="preserve"> in </w:t>
      </w:r>
      <w:r w:rsidR="004F2ED2">
        <w:rPr>
          <w:sz w:val="22"/>
        </w:rPr>
        <w:t>wake of the</w:t>
      </w:r>
      <w:r w:rsidR="0037717C">
        <w:rPr>
          <w:sz w:val="22"/>
        </w:rPr>
        <w:t xml:space="preserve"> </w:t>
      </w:r>
      <w:r w:rsidR="007001DA">
        <w:rPr>
          <w:sz w:val="22"/>
        </w:rPr>
        <w:t>COVID-19 crisis.</w:t>
      </w:r>
    </w:p>
    <w:p w14:paraId="6752F8DF" w14:textId="77777777" w:rsidR="00624CA0" w:rsidRPr="00624CA0" w:rsidRDefault="00624CA0" w:rsidP="00624CA0">
      <w:pPr>
        <w:pStyle w:val="Location"/>
        <w:spacing w:line="240" w:lineRule="auto"/>
        <w:ind w:left="0"/>
        <w:rPr>
          <w:b/>
          <w:bCs/>
          <w:sz w:val="15"/>
          <w:szCs w:val="15"/>
        </w:rPr>
      </w:pPr>
    </w:p>
    <w:p w14:paraId="443D96BE" w14:textId="1FCD4BEF" w:rsidR="005B5B8B" w:rsidRPr="0071626B" w:rsidRDefault="0071626B" w:rsidP="005B5B8B">
      <w:pPr>
        <w:pStyle w:val="Location"/>
        <w:rPr>
          <w:b/>
          <w:bCs/>
          <w:sz w:val="22"/>
        </w:rPr>
      </w:pPr>
      <w:r w:rsidRPr="0071626B">
        <w:rPr>
          <w:b/>
          <w:bCs/>
          <w:sz w:val="22"/>
        </w:rPr>
        <w:t>Hope College</w:t>
      </w:r>
    </w:p>
    <w:p w14:paraId="09CCC46E" w14:textId="77777777" w:rsidR="0071626B" w:rsidRDefault="0071626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t>Teaching Assistant – Political Science 100: Introduction to American Politics</w:t>
      </w:r>
    </w:p>
    <w:p w14:paraId="0F98556E" w14:textId="77777777" w:rsidR="00351293" w:rsidRPr="0071626B" w:rsidRDefault="0071626B">
      <w:pPr>
        <w:pStyle w:val="JobTitle"/>
        <w:rPr>
          <w:sz w:val="22"/>
        </w:rPr>
      </w:pPr>
      <w:r>
        <w:rPr>
          <w:b w:val="0"/>
          <w:bCs/>
          <w:sz w:val="22"/>
        </w:rPr>
        <w:t xml:space="preserve">Supervising Professor: Dr. Jeffrey </w:t>
      </w:r>
      <w:proofErr w:type="spellStart"/>
      <w:r>
        <w:rPr>
          <w:b w:val="0"/>
          <w:bCs/>
          <w:sz w:val="22"/>
        </w:rPr>
        <w:t>Polet</w:t>
      </w:r>
      <w:proofErr w:type="spellEnd"/>
      <w:r w:rsidR="00115D44" w:rsidRPr="0071626B">
        <w:rPr>
          <w:sz w:val="22"/>
        </w:rPr>
        <w:tab/>
      </w:r>
      <w:r>
        <w:rPr>
          <w:sz w:val="22"/>
        </w:rPr>
        <w:t>Spring 2019</w:t>
      </w:r>
    </w:p>
    <w:p w14:paraId="6212098B" w14:textId="77777777" w:rsidR="00351293" w:rsidRPr="0071626B" w:rsidRDefault="00C21958">
      <w:pPr>
        <w:pStyle w:val="SpaceAfter"/>
        <w:rPr>
          <w:sz w:val="22"/>
        </w:rPr>
      </w:pPr>
      <w:r>
        <w:rPr>
          <w:sz w:val="22"/>
        </w:rPr>
        <w:t>Developed syllabus and overall course structure; created online resource pages; held bi-weekly office hours; graded all paper assignments; helped develop examinations; hosted examination prep</w:t>
      </w:r>
      <w:r w:rsidR="005B4C60">
        <w:rPr>
          <w:sz w:val="22"/>
        </w:rPr>
        <w:t>aration</w:t>
      </w:r>
      <w:r>
        <w:rPr>
          <w:sz w:val="22"/>
        </w:rPr>
        <w:t xml:space="preserve"> outside of regular office hours</w:t>
      </w:r>
      <w:r w:rsidR="00D149D5">
        <w:rPr>
          <w:sz w:val="22"/>
        </w:rPr>
        <w:t>; served as a four-time guest lecturer</w:t>
      </w:r>
    </w:p>
    <w:p w14:paraId="6904F641" w14:textId="77777777" w:rsidR="0071626B" w:rsidRDefault="0071626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t xml:space="preserve">Teaching Assistant – First Year Seminar: </w:t>
      </w:r>
      <w:r w:rsidR="005B5B8B">
        <w:rPr>
          <w:b w:val="0"/>
          <w:bCs/>
          <w:i/>
          <w:iCs/>
          <w:sz w:val="22"/>
        </w:rPr>
        <w:t>Detroit</w:t>
      </w:r>
      <w:r w:rsidR="00B3298A">
        <w:rPr>
          <w:b w:val="0"/>
          <w:bCs/>
          <w:i/>
          <w:iCs/>
          <w:sz w:val="22"/>
        </w:rPr>
        <w:t xml:space="preserve"> Politics</w:t>
      </w:r>
    </w:p>
    <w:p w14:paraId="7E6816DE" w14:textId="77777777" w:rsidR="00351293" w:rsidRPr="0071626B" w:rsidRDefault="0071626B">
      <w:pPr>
        <w:pStyle w:val="JobTitle"/>
        <w:rPr>
          <w:sz w:val="22"/>
        </w:rPr>
      </w:pPr>
      <w:r>
        <w:rPr>
          <w:b w:val="0"/>
          <w:bCs/>
          <w:sz w:val="22"/>
        </w:rPr>
        <w:t xml:space="preserve">Supervising Professor: Dr. David </w:t>
      </w:r>
      <w:proofErr w:type="spellStart"/>
      <w:r>
        <w:rPr>
          <w:b w:val="0"/>
          <w:bCs/>
          <w:sz w:val="22"/>
        </w:rPr>
        <w:t>Ryden</w:t>
      </w:r>
      <w:proofErr w:type="spellEnd"/>
      <w:r w:rsidR="00115D44" w:rsidRPr="0071626B">
        <w:rPr>
          <w:sz w:val="22"/>
        </w:rPr>
        <w:tab/>
      </w:r>
      <w:r>
        <w:rPr>
          <w:sz w:val="22"/>
        </w:rPr>
        <w:t>Fall 2017</w:t>
      </w:r>
    </w:p>
    <w:p w14:paraId="180A0178" w14:textId="407587CC" w:rsidR="007001DA" w:rsidRDefault="00C21958" w:rsidP="004F2ED2">
      <w:pPr>
        <w:pStyle w:val="SpaceAfter"/>
        <w:contextualSpacing/>
        <w:rPr>
          <w:sz w:val="22"/>
        </w:rPr>
      </w:pPr>
      <w:r>
        <w:rPr>
          <w:sz w:val="22"/>
        </w:rPr>
        <w:t xml:space="preserve">Assisted in all grading, including final examinations; facilitated group discussion; held bi-weekly office hours; served as a </w:t>
      </w:r>
      <w:r w:rsidR="00D149D5">
        <w:rPr>
          <w:sz w:val="22"/>
        </w:rPr>
        <w:t xml:space="preserve">one-time </w:t>
      </w:r>
      <w:r>
        <w:rPr>
          <w:sz w:val="22"/>
        </w:rPr>
        <w:t>guest lecturer</w:t>
      </w:r>
    </w:p>
    <w:p w14:paraId="77E7815C" w14:textId="77777777" w:rsidR="004F2ED2" w:rsidRPr="007001DA" w:rsidRDefault="004F2ED2" w:rsidP="004F2ED2">
      <w:pPr>
        <w:pStyle w:val="SpaceAfter"/>
        <w:ind w:left="0"/>
        <w:contextualSpacing/>
        <w:rPr>
          <w:sz w:val="22"/>
        </w:rPr>
      </w:pPr>
    </w:p>
    <w:p w14:paraId="6DF46976" w14:textId="363FC595" w:rsidR="004F2ED2" w:rsidRPr="004F2ED2" w:rsidRDefault="005B5B8B">
      <w:pPr>
        <w:pStyle w:val="SectionHeading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Research</w:t>
      </w:r>
    </w:p>
    <w:p w14:paraId="209A884A" w14:textId="6FDC32B8" w:rsidR="004F2ED2" w:rsidRDefault="004F2ED2">
      <w:pPr>
        <w:pStyle w:val="Location"/>
        <w:rPr>
          <w:b/>
          <w:bCs/>
          <w:sz w:val="22"/>
        </w:rPr>
      </w:pPr>
      <w:r>
        <w:rPr>
          <w:b/>
          <w:bCs/>
          <w:sz w:val="22"/>
        </w:rPr>
        <w:t>Works in Progress</w:t>
      </w:r>
    </w:p>
    <w:p w14:paraId="6D92A883" w14:textId="10180F28" w:rsidR="0037717C" w:rsidRDefault="0037717C">
      <w:pPr>
        <w:pStyle w:val="Location"/>
        <w:rPr>
          <w:i/>
          <w:iCs/>
          <w:sz w:val="22"/>
        </w:rPr>
      </w:pPr>
      <w:r w:rsidRPr="0037717C">
        <w:rPr>
          <w:i/>
          <w:iCs/>
          <w:sz w:val="22"/>
        </w:rPr>
        <w:t>“Like the Tower of Siloam Upon Me: John Adams and the Misunderstood Ciceronian Executive”</w:t>
      </w:r>
    </w:p>
    <w:p w14:paraId="060A24A3" w14:textId="57BD760F" w:rsidR="00B85EDA" w:rsidRPr="0037717C" w:rsidRDefault="00B85EDA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“Unfiltered Democracy: Alexis de Tocqueville and the Sovereignty of the People”</w:t>
      </w:r>
    </w:p>
    <w:p w14:paraId="6B84377C" w14:textId="0265EEEE" w:rsidR="004F2ED2" w:rsidRDefault="004F2ED2">
      <w:pPr>
        <w:pStyle w:val="Location"/>
        <w:rPr>
          <w:i/>
          <w:iCs/>
          <w:sz w:val="22"/>
        </w:rPr>
      </w:pPr>
      <w:r>
        <w:rPr>
          <w:b/>
          <w:bCs/>
          <w:i/>
          <w:iCs/>
          <w:sz w:val="22"/>
        </w:rPr>
        <w:t>“</w:t>
      </w:r>
      <w:r>
        <w:rPr>
          <w:i/>
          <w:iCs/>
          <w:sz w:val="22"/>
        </w:rPr>
        <w:t>Destined to Fail? Gouverneur Morris, Post-Liberalism, and The American Founding”</w:t>
      </w:r>
    </w:p>
    <w:p w14:paraId="1B8BD883" w14:textId="06474DC7" w:rsidR="004F2ED2" w:rsidRDefault="004F2ED2">
      <w:pPr>
        <w:pStyle w:val="Location"/>
        <w:rPr>
          <w:i/>
          <w:iCs/>
          <w:sz w:val="22"/>
        </w:rPr>
      </w:pPr>
      <w:r>
        <w:rPr>
          <w:b/>
          <w:bCs/>
          <w:i/>
          <w:iCs/>
          <w:sz w:val="22"/>
        </w:rPr>
        <w:t>“</w:t>
      </w:r>
      <w:r>
        <w:rPr>
          <w:i/>
          <w:iCs/>
          <w:sz w:val="22"/>
        </w:rPr>
        <w:t xml:space="preserve">An Executive Magistrate of Distinguished Character: </w:t>
      </w:r>
      <w:r w:rsidR="00B85EDA">
        <w:rPr>
          <w:i/>
          <w:iCs/>
          <w:sz w:val="22"/>
        </w:rPr>
        <w:t>Magnanimity and the Presidential Ideal at the Founding</w:t>
      </w:r>
      <w:r>
        <w:rPr>
          <w:i/>
          <w:iCs/>
          <w:sz w:val="22"/>
        </w:rPr>
        <w:t>”</w:t>
      </w:r>
    </w:p>
    <w:p w14:paraId="7CCC1928" w14:textId="34D90A77" w:rsidR="004F2ED2" w:rsidRPr="004F2ED2" w:rsidRDefault="004F2ED2">
      <w:pPr>
        <w:pStyle w:val="Location"/>
        <w:rPr>
          <w:i/>
          <w:iCs/>
          <w:sz w:val="22"/>
        </w:rPr>
      </w:pPr>
      <w:r>
        <w:rPr>
          <w:i/>
          <w:iCs/>
          <w:sz w:val="22"/>
        </w:rPr>
        <w:t>“Rousseau and the New Religion of Emile”</w:t>
      </w:r>
    </w:p>
    <w:p w14:paraId="6434AC61" w14:textId="77777777" w:rsidR="004F2ED2" w:rsidRDefault="004F2ED2">
      <w:pPr>
        <w:pStyle w:val="Location"/>
        <w:rPr>
          <w:b/>
          <w:bCs/>
          <w:sz w:val="22"/>
        </w:rPr>
      </w:pPr>
    </w:p>
    <w:p w14:paraId="03876161" w14:textId="5E0E4332" w:rsidR="00351293" w:rsidRPr="005B5B8B" w:rsidRDefault="004F2ED2">
      <w:pPr>
        <w:pStyle w:val="Location"/>
        <w:rPr>
          <w:b/>
          <w:bCs/>
          <w:sz w:val="22"/>
        </w:rPr>
      </w:pPr>
      <w:r>
        <w:rPr>
          <w:b/>
          <w:bCs/>
          <w:sz w:val="22"/>
        </w:rPr>
        <w:t>Assistantships</w:t>
      </w:r>
    </w:p>
    <w:p w14:paraId="7BAF74D7" w14:textId="77777777" w:rsidR="005B5B8B" w:rsidRDefault="005B5B8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t xml:space="preserve">Research Assistant – Summer Research Grant </w:t>
      </w:r>
    </w:p>
    <w:p w14:paraId="15225B90" w14:textId="77777777" w:rsidR="00351293" w:rsidRPr="0071626B" w:rsidRDefault="005B5B8B">
      <w:pPr>
        <w:pStyle w:val="JobTitle"/>
        <w:rPr>
          <w:sz w:val="22"/>
        </w:rPr>
      </w:pPr>
      <w:r>
        <w:rPr>
          <w:b w:val="0"/>
          <w:bCs/>
          <w:sz w:val="22"/>
        </w:rPr>
        <w:t xml:space="preserve">Supervising Professor: Dr. Jeffrey </w:t>
      </w:r>
      <w:proofErr w:type="spellStart"/>
      <w:r>
        <w:rPr>
          <w:b w:val="0"/>
          <w:bCs/>
          <w:sz w:val="22"/>
        </w:rPr>
        <w:t>Polet</w:t>
      </w:r>
      <w:proofErr w:type="spellEnd"/>
      <w:r w:rsidR="00115D44" w:rsidRPr="0071626B">
        <w:rPr>
          <w:sz w:val="22"/>
        </w:rPr>
        <w:tab/>
      </w:r>
      <w:r>
        <w:rPr>
          <w:sz w:val="22"/>
        </w:rPr>
        <w:t>Summer 2018</w:t>
      </w:r>
    </w:p>
    <w:p w14:paraId="621F55BD" w14:textId="77777777" w:rsidR="00351293" w:rsidRPr="0071626B" w:rsidRDefault="008F5761" w:rsidP="00F76ADF">
      <w:pPr>
        <w:pStyle w:val="SpaceAfter"/>
        <w:rPr>
          <w:sz w:val="22"/>
        </w:rPr>
      </w:pPr>
      <w:r>
        <w:rPr>
          <w:sz w:val="22"/>
        </w:rPr>
        <w:t xml:space="preserve">Spent ten weeks assisting Dr. Jeffrey </w:t>
      </w:r>
      <w:proofErr w:type="spellStart"/>
      <w:r>
        <w:rPr>
          <w:sz w:val="22"/>
        </w:rPr>
        <w:t>Polet</w:t>
      </w:r>
      <w:proofErr w:type="spellEnd"/>
      <w:r>
        <w:rPr>
          <w:sz w:val="22"/>
        </w:rPr>
        <w:t xml:space="preserve"> in research</w:t>
      </w:r>
      <w:r w:rsidRPr="008F5761">
        <w:rPr>
          <w:sz w:val="22"/>
        </w:rPr>
        <w:t xml:space="preserve"> on economic globalization, in particular its effects on the nation state, in order to fulfill a grant proposal that received funding and achieve publication</w:t>
      </w:r>
      <w:r>
        <w:rPr>
          <w:sz w:val="22"/>
        </w:rPr>
        <w:t xml:space="preserve">. </w:t>
      </w:r>
      <w:r w:rsidRPr="008F5761">
        <w:rPr>
          <w:sz w:val="22"/>
        </w:rPr>
        <w:t xml:space="preserve">Developed a personal thesis and project alongside Dr. </w:t>
      </w:r>
      <w:proofErr w:type="spellStart"/>
      <w:r w:rsidRPr="008F5761">
        <w:rPr>
          <w:sz w:val="22"/>
        </w:rPr>
        <w:t>Polet's</w:t>
      </w:r>
      <w:proofErr w:type="spellEnd"/>
      <w:r w:rsidRPr="008F5761">
        <w:rPr>
          <w:sz w:val="22"/>
        </w:rPr>
        <w:t xml:space="preserve"> research, </w:t>
      </w:r>
      <w:r>
        <w:rPr>
          <w:sz w:val="22"/>
        </w:rPr>
        <w:t>which was presented at the Midwest Political Science Association Convention in Spring 2019.</w:t>
      </w:r>
    </w:p>
    <w:p w14:paraId="672916DD" w14:textId="77777777" w:rsidR="005B5B8B" w:rsidRDefault="005B5B8B" w:rsidP="005B5B8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lastRenderedPageBreak/>
        <w:t>Research Assistant – General</w:t>
      </w:r>
    </w:p>
    <w:p w14:paraId="2E5F0902" w14:textId="77777777" w:rsidR="005B5B8B" w:rsidRPr="0071626B" w:rsidRDefault="005B5B8B" w:rsidP="005B5B8B">
      <w:pPr>
        <w:pStyle w:val="JobTitle"/>
        <w:rPr>
          <w:sz w:val="22"/>
        </w:rPr>
      </w:pPr>
      <w:r>
        <w:rPr>
          <w:b w:val="0"/>
          <w:bCs/>
          <w:sz w:val="22"/>
        </w:rPr>
        <w:t xml:space="preserve">Supervising Professor: Dr. Jeffrey </w:t>
      </w:r>
      <w:proofErr w:type="spellStart"/>
      <w:r>
        <w:rPr>
          <w:b w:val="0"/>
          <w:bCs/>
          <w:sz w:val="22"/>
        </w:rPr>
        <w:t>Polet</w:t>
      </w:r>
      <w:proofErr w:type="spellEnd"/>
      <w:r w:rsidRPr="0071626B">
        <w:rPr>
          <w:sz w:val="22"/>
        </w:rPr>
        <w:tab/>
      </w:r>
      <w:r>
        <w:rPr>
          <w:sz w:val="22"/>
        </w:rPr>
        <w:t>Fall 2017</w:t>
      </w:r>
    </w:p>
    <w:p w14:paraId="0EE95AB6" w14:textId="77777777" w:rsidR="005B5B8B" w:rsidRPr="005B5B8B" w:rsidRDefault="008F5761" w:rsidP="008F5761">
      <w:pPr>
        <w:pStyle w:val="SpaceAfter"/>
        <w:rPr>
          <w:sz w:val="22"/>
        </w:rPr>
      </w:pPr>
      <w:r>
        <w:rPr>
          <w:sz w:val="22"/>
        </w:rPr>
        <w:t xml:space="preserve">Spent one semester serving as lead research assistant for Dr. Jeffrey </w:t>
      </w:r>
      <w:proofErr w:type="spellStart"/>
      <w:r>
        <w:rPr>
          <w:sz w:val="22"/>
        </w:rPr>
        <w:t>Polet</w:t>
      </w:r>
      <w:proofErr w:type="spellEnd"/>
      <w:r>
        <w:rPr>
          <w:sz w:val="22"/>
        </w:rPr>
        <w:t xml:space="preserve"> on a variety of research projects and events, including</w:t>
      </w:r>
      <w:r w:rsidRPr="008F5761">
        <w:rPr>
          <w:sz w:val="22"/>
        </w:rPr>
        <w:t xml:space="preserve"> </w:t>
      </w:r>
      <w:r>
        <w:rPr>
          <w:sz w:val="22"/>
        </w:rPr>
        <w:t>discussant preparation</w:t>
      </w:r>
      <w:r w:rsidRPr="008F5761">
        <w:rPr>
          <w:sz w:val="22"/>
        </w:rPr>
        <w:t xml:space="preserve"> for a townhall event entitled "Trump and the Future of American Democracy", which garnered over 600 attendees</w:t>
      </w:r>
      <w:r>
        <w:rPr>
          <w:sz w:val="22"/>
        </w:rPr>
        <w:t xml:space="preserve">. </w:t>
      </w:r>
    </w:p>
    <w:p w14:paraId="2949A873" w14:textId="77777777" w:rsidR="005B5B8B" w:rsidRDefault="005B5B8B">
      <w:pPr>
        <w:pStyle w:val="JobTitle"/>
        <w:rPr>
          <w:b w:val="0"/>
          <w:bCs/>
          <w:i/>
          <w:iCs/>
          <w:sz w:val="22"/>
        </w:rPr>
      </w:pPr>
      <w:r>
        <w:rPr>
          <w:b w:val="0"/>
          <w:bCs/>
          <w:i/>
          <w:iCs/>
          <w:sz w:val="22"/>
        </w:rPr>
        <w:t>Project Assistant – “Church and State: Documents Decoded”</w:t>
      </w:r>
    </w:p>
    <w:p w14:paraId="09CFFD53" w14:textId="77777777" w:rsidR="00351293" w:rsidRPr="0071626B" w:rsidRDefault="005B5B8B">
      <w:pPr>
        <w:pStyle w:val="JobTitle"/>
        <w:rPr>
          <w:sz w:val="22"/>
        </w:rPr>
      </w:pPr>
      <w:r>
        <w:rPr>
          <w:b w:val="0"/>
          <w:bCs/>
          <w:sz w:val="22"/>
        </w:rPr>
        <w:t xml:space="preserve">Supervising Professor: Dr. Jeffrey </w:t>
      </w:r>
      <w:proofErr w:type="spellStart"/>
      <w:r>
        <w:rPr>
          <w:b w:val="0"/>
          <w:bCs/>
          <w:sz w:val="22"/>
        </w:rPr>
        <w:t>Polet</w:t>
      </w:r>
      <w:proofErr w:type="spellEnd"/>
      <w:r>
        <w:rPr>
          <w:b w:val="0"/>
          <w:bCs/>
          <w:sz w:val="22"/>
        </w:rPr>
        <w:t xml:space="preserve"> and Dr. David </w:t>
      </w:r>
      <w:proofErr w:type="spellStart"/>
      <w:r>
        <w:rPr>
          <w:b w:val="0"/>
          <w:bCs/>
          <w:sz w:val="22"/>
        </w:rPr>
        <w:t>Ryden</w:t>
      </w:r>
      <w:proofErr w:type="spellEnd"/>
      <w:r w:rsidR="00115D44" w:rsidRPr="0071626B">
        <w:rPr>
          <w:sz w:val="22"/>
        </w:rPr>
        <w:tab/>
      </w:r>
      <w:r>
        <w:rPr>
          <w:sz w:val="22"/>
        </w:rPr>
        <w:t>Sept. 2017</w:t>
      </w:r>
      <w:r w:rsidR="001219C5" w:rsidRPr="0071626B">
        <w:rPr>
          <w:sz w:val="22"/>
        </w:rPr>
        <w:t xml:space="preserve"> </w:t>
      </w:r>
      <w:sdt>
        <w:sdtPr>
          <w:rPr>
            <w:sz w:val="22"/>
          </w:rPr>
          <w:alias w:val="Separator:"/>
          <w:tag w:val="Separator:"/>
          <w:id w:val="-729536887"/>
          <w:placeholder>
            <w:docPart w:val="FEF68F186192594CB20A5AF94C36B29B"/>
          </w:placeholder>
          <w:temporary/>
          <w:showingPlcHdr/>
          <w15:appearance w15:val="hidden"/>
        </w:sdtPr>
        <w:sdtEndPr/>
        <w:sdtContent>
          <w:r w:rsidR="00032A20" w:rsidRPr="0071626B">
            <w:rPr>
              <w:sz w:val="22"/>
            </w:rPr>
            <w:t>–</w:t>
          </w:r>
        </w:sdtContent>
      </w:sdt>
      <w:r w:rsidR="001219C5" w:rsidRPr="0071626B">
        <w:rPr>
          <w:sz w:val="22"/>
        </w:rPr>
        <w:t xml:space="preserve"> </w:t>
      </w:r>
      <w:r>
        <w:rPr>
          <w:sz w:val="22"/>
        </w:rPr>
        <w:t>Oct. 2017</w:t>
      </w:r>
    </w:p>
    <w:p w14:paraId="7535A20A" w14:textId="3357DF9F" w:rsidR="007001DA" w:rsidRDefault="008F5761" w:rsidP="007001DA">
      <w:pPr>
        <w:pStyle w:val="SpaceAfter"/>
        <w:rPr>
          <w:sz w:val="22"/>
        </w:rPr>
      </w:pPr>
      <w:r w:rsidRPr="008F5761">
        <w:rPr>
          <w:sz w:val="22"/>
        </w:rPr>
        <w:t xml:space="preserve">Compiled, organized, and edited the index for Dr. Jeffrey </w:t>
      </w:r>
      <w:proofErr w:type="spellStart"/>
      <w:r w:rsidRPr="008F5761">
        <w:rPr>
          <w:sz w:val="22"/>
        </w:rPr>
        <w:t>Polet</w:t>
      </w:r>
      <w:proofErr w:type="spellEnd"/>
      <w:r w:rsidRPr="008F5761">
        <w:rPr>
          <w:sz w:val="22"/>
        </w:rPr>
        <w:t xml:space="preserve"> and Dr. David </w:t>
      </w:r>
      <w:proofErr w:type="spellStart"/>
      <w:r w:rsidRPr="008F5761">
        <w:rPr>
          <w:sz w:val="22"/>
        </w:rPr>
        <w:t>Ryden's</w:t>
      </w:r>
      <w:proofErr w:type="spellEnd"/>
      <w:r w:rsidRPr="008F5761">
        <w:rPr>
          <w:sz w:val="22"/>
        </w:rPr>
        <w:t xml:space="preserve"> book entitled "Church and State: Documents Decoded</w:t>
      </w:r>
      <w:r>
        <w:rPr>
          <w:sz w:val="22"/>
        </w:rPr>
        <w:t>.</w:t>
      </w:r>
      <w:r w:rsidRPr="008F5761">
        <w:rPr>
          <w:sz w:val="22"/>
        </w:rPr>
        <w:t>"</w:t>
      </w:r>
    </w:p>
    <w:p w14:paraId="341C6FA9" w14:textId="77777777" w:rsidR="004F2ED2" w:rsidRDefault="004F2ED2" w:rsidP="007001DA">
      <w:pPr>
        <w:pStyle w:val="SpaceAfter"/>
        <w:ind w:left="0"/>
        <w:rPr>
          <w:b/>
          <w:bCs/>
          <w:i/>
          <w:iCs/>
          <w:sz w:val="22"/>
        </w:rPr>
      </w:pPr>
    </w:p>
    <w:p w14:paraId="1572FF83" w14:textId="478BB274" w:rsidR="004F2ED2" w:rsidRPr="004F2ED2" w:rsidRDefault="007001DA" w:rsidP="004F2ED2">
      <w:pPr>
        <w:pStyle w:val="SpaceAfter"/>
        <w:ind w:left="0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SERVICE</w:t>
      </w:r>
    </w:p>
    <w:p w14:paraId="26AC3909" w14:textId="4519F6A6" w:rsidR="007001DA" w:rsidRPr="004F2ED2" w:rsidRDefault="007001DA" w:rsidP="004F2ED2">
      <w:pPr>
        <w:pStyle w:val="SpaceAfter"/>
        <w:spacing w:line="240" w:lineRule="auto"/>
        <w:contextualSpacing/>
        <w:rPr>
          <w:b/>
          <w:bCs/>
          <w:sz w:val="22"/>
        </w:rPr>
      </w:pPr>
      <w:r>
        <w:rPr>
          <w:i/>
          <w:iCs/>
          <w:sz w:val="22"/>
        </w:rPr>
        <w:t>Reviewer – Political Science Reviewer</w:t>
      </w:r>
      <w:r w:rsidR="004F2ED2">
        <w:rPr>
          <w:i/>
          <w:iCs/>
          <w:sz w:val="22"/>
        </w:rPr>
        <w:tab/>
        <w:t xml:space="preserve">    </w:t>
      </w:r>
      <w:r w:rsidR="004F2ED2">
        <w:rPr>
          <w:b/>
          <w:bCs/>
          <w:sz w:val="22"/>
        </w:rPr>
        <w:t>2020</w:t>
      </w:r>
      <w:r w:rsidR="00B85EDA">
        <w:rPr>
          <w:b/>
          <w:bCs/>
          <w:sz w:val="22"/>
        </w:rPr>
        <w:t>-2021</w:t>
      </w:r>
    </w:p>
    <w:p w14:paraId="2DAED52C" w14:textId="5543B0D9" w:rsidR="007001DA" w:rsidRPr="007001DA" w:rsidRDefault="007001DA" w:rsidP="004F2ED2">
      <w:pPr>
        <w:pStyle w:val="SpaceAfter"/>
        <w:spacing w:line="240" w:lineRule="auto"/>
        <w:contextualSpacing/>
        <w:rPr>
          <w:sz w:val="22"/>
        </w:rPr>
      </w:pPr>
      <w:r>
        <w:rPr>
          <w:sz w:val="22"/>
        </w:rPr>
        <w:t xml:space="preserve">Supervisor: Dr. Richard </w:t>
      </w:r>
      <w:proofErr w:type="spellStart"/>
      <w:r>
        <w:rPr>
          <w:sz w:val="22"/>
        </w:rPr>
        <w:t>Avramenko</w:t>
      </w:r>
      <w:proofErr w:type="spellEnd"/>
    </w:p>
    <w:p w14:paraId="163503F0" w14:textId="73431BCA" w:rsidR="004F2ED2" w:rsidRDefault="004F2ED2" w:rsidP="004F2ED2">
      <w:pPr>
        <w:pStyle w:val="SpaceAfter"/>
        <w:spacing w:line="240" w:lineRule="auto"/>
        <w:contextualSpacing/>
        <w:rPr>
          <w:sz w:val="22"/>
        </w:rPr>
      </w:pPr>
      <w:r>
        <w:rPr>
          <w:sz w:val="22"/>
        </w:rPr>
        <w:t>Reviewed submissions to the Political Science Reviewer and assisted in</w:t>
      </w:r>
    </w:p>
    <w:p w14:paraId="6F0323E9" w14:textId="747AA535" w:rsidR="007001DA" w:rsidRPr="004F2ED2" w:rsidRDefault="004F2ED2" w:rsidP="004F2ED2">
      <w:pPr>
        <w:pStyle w:val="SpaceAfter"/>
        <w:spacing w:line="240" w:lineRule="auto"/>
        <w:contextualSpacing/>
        <w:rPr>
          <w:sz w:val="22"/>
        </w:rPr>
      </w:pPr>
      <w:r>
        <w:rPr>
          <w:sz w:val="22"/>
        </w:rPr>
        <w:t xml:space="preserve">determining submission suitability for publication in the PSR. </w:t>
      </w:r>
    </w:p>
    <w:p w14:paraId="4F1A1376" w14:textId="77777777" w:rsidR="004F2ED2" w:rsidRDefault="004F2ED2">
      <w:pPr>
        <w:pStyle w:val="SectionHeading"/>
        <w:rPr>
          <w:b/>
          <w:bCs/>
          <w:i/>
          <w:iCs/>
          <w:sz w:val="22"/>
        </w:rPr>
      </w:pPr>
    </w:p>
    <w:p w14:paraId="366F2D0E" w14:textId="1431A1D5" w:rsidR="00351293" w:rsidRPr="005B5B8B" w:rsidRDefault="005B5B8B">
      <w:pPr>
        <w:pStyle w:val="SectionHeading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Conference Presentations</w:t>
      </w:r>
    </w:p>
    <w:p w14:paraId="23D93A47" w14:textId="77777777" w:rsidR="00931CC4" w:rsidRDefault="00931CC4" w:rsidP="00931CC4">
      <w:pPr>
        <w:pStyle w:val="ItalicHeading"/>
        <w:ind w:left="0" w:firstLine="288"/>
        <w:rPr>
          <w:sz w:val="22"/>
        </w:rPr>
      </w:pPr>
    </w:p>
    <w:p w14:paraId="20BA1024" w14:textId="7701F727" w:rsidR="004F2ED2" w:rsidRDefault="004F2ED2" w:rsidP="004F2ED2">
      <w:pPr>
        <w:pStyle w:val="ItalicHeading"/>
        <w:rPr>
          <w:sz w:val="22"/>
        </w:rPr>
      </w:pPr>
      <w:r>
        <w:rPr>
          <w:sz w:val="22"/>
        </w:rPr>
        <w:t>“An Executive Magistrate of Distinguished Character: The Presidential Virtue of Magnanimity”</w:t>
      </w:r>
    </w:p>
    <w:p w14:paraId="69968EC4" w14:textId="5ED664E1" w:rsidR="004F2ED2" w:rsidRDefault="004F2ED2" w:rsidP="004F2ED2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>Pending</w:t>
      </w:r>
    </w:p>
    <w:p w14:paraId="2F481AC4" w14:textId="06123576" w:rsidR="004F2ED2" w:rsidRPr="004F2ED2" w:rsidRDefault="004F2ED2" w:rsidP="004F2ED2">
      <w:pPr>
        <w:pStyle w:val="ItalicHeading"/>
        <w:rPr>
          <w:b/>
          <w:bCs/>
          <w:i w:val="0"/>
          <w:iCs/>
          <w:sz w:val="22"/>
        </w:rPr>
      </w:pPr>
      <w:r>
        <w:rPr>
          <w:i w:val="0"/>
          <w:iCs/>
          <w:sz w:val="22"/>
        </w:rPr>
        <w:t>Southern Political Science Association Meeting – New Orleans, LA</w:t>
      </w:r>
      <w:r>
        <w:rPr>
          <w:i w:val="0"/>
          <w:iCs/>
          <w:sz w:val="22"/>
        </w:rPr>
        <w:tab/>
      </w:r>
      <w:r>
        <w:rPr>
          <w:i w:val="0"/>
          <w:iCs/>
          <w:sz w:val="22"/>
        </w:rPr>
        <w:tab/>
        <w:t xml:space="preserve">       </w:t>
      </w:r>
      <w:r>
        <w:rPr>
          <w:b/>
          <w:bCs/>
          <w:i w:val="0"/>
          <w:iCs/>
          <w:sz w:val="22"/>
        </w:rPr>
        <w:t>Winter 2021</w:t>
      </w:r>
    </w:p>
    <w:p w14:paraId="22088BCB" w14:textId="77777777" w:rsidR="004F2ED2" w:rsidRDefault="004F2ED2" w:rsidP="00931CC4">
      <w:pPr>
        <w:pStyle w:val="ItalicHeading"/>
        <w:ind w:left="0" w:firstLine="288"/>
        <w:rPr>
          <w:sz w:val="22"/>
        </w:rPr>
      </w:pPr>
    </w:p>
    <w:p w14:paraId="6220384B" w14:textId="1D09F4FF" w:rsidR="00857E92" w:rsidRDefault="00857E92" w:rsidP="00931CC4">
      <w:pPr>
        <w:pStyle w:val="ItalicHeading"/>
        <w:ind w:left="0" w:firstLine="288"/>
        <w:rPr>
          <w:sz w:val="22"/>
        </w:rPr>
      </w:pPr>
      <w:r>
        <w:rPr>
          <w:sz w:val="22"/>
        </w:rPr>
        <w:t>“Gouverneur Morris: Stability and Democracy in the Framing of the Constitution”</w:t>
      </w:r>
    </w:p>
    <w:p w14:paraId="091C76A8" w14:textId="27CD52EB" w:rsidR="00857E92" w:rsidRPr="00857E92" w:rsidRDefault="00857E92" w:rsidP="00857E92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>Panelist</w:t>
      </w:r>
    </w:p>
    <w:p w14:paraId="2400C39B" w14:textId="77777777" w:rsidR="00857E92" w:rsidRPr="0071626B" w:rsidRDefault="00857E92" w:rsidP="00857E92">
      <w:pPr>
        <w:pStyle w:val="SpaceAfter"/>
        <w:rPr>
          <w:sz w:val="22"/>
        </w:rPr>
      </w:pPr>
      <w:r>
        <w:rPr>
          <w:sz w:val="22"/>
        </w:rPr>
        <w:t>Southern Political Science Association Meeting – San Juan, Puerto Rico</w:t>
      </w:r>
      <w:r w:rsidRPr="0071626B">
        <w:rPr>
          <w:sz w:val="22"/>
        </w:rPr>
        <w:tab/>
      </w:r>
      <w:r w:rsidRPr="00857E92">
        <w:rPr>
          <w:b/>
          <w:bCs/>
          <w:sz w:val="22"/>
        </w:rPr>
        <w:t>Winter 2020</w:t>
      </w:r>
    </w:p>
    <w:p w14:paraId="4C5CCA1B" w14:textId="77777777" w:rsidR="00857E92" w:rsidRDefault="00857E92" w:rsidP="00857E92">
      <w:pPr>
        <w:pStyle w:val="ItalicHeading"/>
        <w:ind w:left="0" w:firstLine="288"/>
        <w:rPr>
          <w:sz w:val="22"/>
        </w:rPr>
      </w:pPr>
      <w:r>
        <w:rPr>
          <w:sz w:val="22"/>
        </w:rPr>
        <w:t>“Winners, Losers, and the Least of These: Free Markets Through the Lens of Christian Social Theory”</w:t>
      </w:r>
    </w:p>
    <w:p w14:paraId="1EC23B83" w14:textId="77777777" w:rsidR="00857E92" w:rsidRPr="00857E92" w:rsidRDefault="00857E92" w:rsidP="00857E92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 xml:space="preserve">Standing </w:t>
      </w:r>
      <w:proofErr w:type="spellStart"/>
      <w:r>
        <w:rPr>
          <w:i w:val="0"/>
          <w:iCs/>
          <w:sz w:val="22"/>
        </w:rPr>
        <w:t>ePanelist</w:t>
      </w:r>
      <w:proofErr w:type="spellEnd"/>
    </w:p>
    <w:p w14:paraId="1C71D1EE" w14:textId="77777777" w:rsidR="00857E92" w:rsidRDefault="00857E92" w:rsidP="00857E92">
      <w:pPr>
        <w:pStyle w:val="SpaceAfter"/>
        <w:rPr>
          <w:sz w:val="22"/>
        </w:rPr>
      </w:pPr>
      <w:r>
        <w:rPr>
          <w:sz w:val="22"/>
        </w:rPr>
        <w:t>Midwest Political Science Association Convention – Chicago, IL</w:t>
      </w:r>
      <w:r w:rsidRPr="0071626B">
        <w:rPr>
          <w:sz w:val="22"/>
        </w:rPr>
        <w:tab/>
      </w:r>
      <w:r w:rsidRPr="00857E92">
        <w:rPr>
          <w:b/>
          <w:bCs/>
          <w:sz w:val="22"/>
        </w:rPr>
        <w:t>Spring 2019</w:t>
      </w:r>
    </w:p>
    <w:p w14:paraId="558F59EC" w14:textId="77777777" w:rsidR="00857E92" w:rsidRDefault="00857E92" w:rsidP="00857E92">
      <w:pPr>
        <w:pStyle w:val="ItalicHeading"/>
        <w:rPr>
          <w:sz w:val="22"/>
        </w:rPr>
      </w:pPr>
      <w:r>
        <w:rPr>
          <w:sz w:val="22"/>
        </w:rPr>
        <w:t>“Digital Holland”</w:t>
      </w:r>
    </w:p>
    <w:p w14:paraId="777990FE" w14:textId="77777777" w:rsidR="00857E92" w:rsidRPr="00857E92" w:rsidRDefault="00857E92" w:rsidP="00857E92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>Poster Presenter</w:t>
      </w:r>
    </w:p>
    <w:p w14:paraId="0DBC4D73" w14:textId="77777777" w:rsidR="00857E92" w:rsidRDefault="00857E92" w:rsidP="00857E92">
      <w:pPr>
        <w:pStyle w:val="SpaceAfter"/>
        <w:rPr>
          <w:sz w:val="22"/>
        </w:rPr>
      </w:pPr>
      <w:r>
        <w:rPr>
          <w:sz w:val="22"/>
        </w:rPr>
        <w:t>National Conference of Undergraduate Research – Memphis, T</w:t>
      </w:r>
      <w:r w:rsidR="00B3298A">
        <w:rPr>
          <w:sz w:val="22"/>
        </w:rPr>
        <w:t>N</w:t>
      </w:r>
      <w:r w:rsidRPr="0071626B">
        <w:rPr>
          <w:sz w:val="22"/>
        </w:rPr>
        <w:tab/>
      </w:r>
      <w:r w:rsidRPr="00857E92">
        <w:rPr>
          <w:b/>
          <w:bCs/>
          <w:sz w:val="22"/>
        </w:rPr>
        <w:t>Spring 2017</w:t>
      </w:r>
      <w:r w:rsidRPr="00857E92">
        <w:rPr>
          <w:b/>
          <w:bCs/>
          <w:sz w:val="22"/>
        </w:rPr>
        <w:tab/>
      </w:r>
    </w:p>
    <w:p w14:paraId="0BF3DAEB" w14:textId="77777777" w:rsidR="00857E92" w:rsidRDefault="00857E92" w:rsidP="00857E92">
      <w:pPr>
        <w:pStyle w:val="ItalicHeading"/>
        <w:rPr>
          <w:sz w:val="22"/>
        </w:rPr>
      </w:pPr>
      <w:r>
        <w:rPr>
          <w:sz w:val="22"/>
        </w:rPr>
        <w:t>“The Anti-Slavery Almanac”</w:t>
      </w:r>
    </w:p>
    <w:p w14:paraId="25222E4F" w14:textId="77777777" w:rsidR="00857E92" w:rsidRPr="00857E92" w:rsidRDefault="00857E92" w:rsidP="00857E92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>Poster Presenter</w:t>
      </w:r>
    </w:p>
    <w:p w14:paraId="2B57445F" w14:textId="77777777" w:rsidR="00351293" w:rsidRPr="0071626B" w:rsidRDefault="00857E92" w:rsidP="00857E92">
      <w:pPr>
        <w:pStyle w:val="SpaceAfter"/>
        <w:rPr>
          <w:sz w:val="22"/>
        </w:rPr>
      </w:pPr>
      <w:r>
        <w:rPr>
          <w:sz w:val="22"/>
        </w:rPr>
        <w:t>Hope College Celebration of Undergraduate Research – Holland, MI</w:t>
      </w:r>
      <w:r w:rsidRPr="0071626B">
        <w:rPr>
          <w:sz w:val="22"/>
        </w:rPr>
        <w:tab/>
      </w:r>
      <w:r w:rsidRPr="00857E92">
        <w:rPr>
          <w:b/>
          <w:bCs/>
          <w:sz w:val="22"/>
        </w:rPr>
        <w:t>Spring 2017</w:t>
      </w:r>
      <w:r w:rsidR="00115D44" w:rsidRPr="00857E92">
        <w:rPr>
          <w:b/>
          <w:bCs/>
          <w:sz w:val="22"/>
        </w:rPr>
        <w:tab/>
      </w:r>
    </w:p>
    <w:p w14:paraId="4DE6C8C7" w14:textId="4CB4C210" w:rsidR="00351293" w:rsidRDefault="008F5761" w:rsidP="008F5761">
      <w:pPr>
        <w:pStyle w:val="ItalicHeading"/>
        <w:rPr>
          <w:sz w:val="22"/>
        </w:rPr>
      </w:pPr>
      <w:r>
        <w:rPr>
          <w:sz w:val="22"/>
        </w:rPr>
        <w:t>“</w:t>
      </w:r>
      <w:r w:rsidRPr="008F5761">
        <w:rPr>
          <w:sz w:val="22"/>
        </w:rPr>
        <w:t xml:space="preserve">Exploring the </w:t>
      </w:r>
      <w:r w:rsidR="00AF6C92">
        <w:rPr>
          <w:sz w:val="22"/>
        </w:rPr>
        <w:t>‘</w:t>
      </w:r>
      <w:r w:rsidRPr="008F5761">
        <w:rPr>
          <w:sz w:val="22"/>
        </w:rPr>
        <w:t>Pre-College Schooling</w:t>
      </w:r>
      <w:r w:rsidR="00AF6C92">
        <w:rPr>
          <w:sz w:val="22"/>
        </w:rPr>
        <w:t>’</w:t>
      </w:r>
      <w:r w:rsidRPr="008F5761">
        <w:rPr>
          <w:sz w:val="22"/>
        </w:rPr>
        <w:t xml:space="preserve"> Attribute of Tinto’s College Persistence Model through Public vs. Private Education</w:t>
      </w:r>
      <w:r>
        <w:rPr>
          <w:sz w:val="22"/>
        </w:rPr>
        <w:t>”</w:t>
      </w:r>
    </w:p>
    <w:p w14:paraId="29B15316" w14:textId="77777777" w:rsidR="00857E92" w:rsidRPr="00857E92" w:rsidRDefault="00857E92" w:rsidP="008F5761">
      <w:pPr>
        <w:pStyle w:val="ItalicHeading"/>
        <w:rPr>
          <w:i w:val="0"/>
          <w:iCs/>
          <w:sz w:val="22"/>
        </w:rPr>
      </w:pPr>
      <w:r>
        <w:rPr>
          <w:i w:val="0"/>
          <w:iCs/>
          <w:sz w:val="22"/>
        </w:rPr>
        <w:t>Poster Presenter</w:t>
      </w:r>
    </w:p>
    <w:p w14:paraId="12CD2FD6" w14:textId="77777777" w:rsidR="005B5B8B" w:rsidRPr="0071626B" w:rsidRDefault="008F5761" w:rsidP="00F76ADF">
      <w:pPr>
        <w:pStyle w:val="SpaceAfter"/>
        <w:rPr>
          <w:sz w:val="22"/>
        </w:rPr>
      </w:pPr>
      <w:r>
        <w:rPr>
          <w:sz w:val="22"/>
        </w:rPr>
        <w:t xml:space="preserve">Hope College Celebration of Undergraduate </w:t>
      </w:r>
      <w:r w:rsidR="00857E92">
        <w:rPr>
          <w:sz w:val="22"/>
        </w:rPr>
        <w:t>Research – Holland, MI</w:t>
      </w:r>
      <w:r w:rsidR="00115D44" w:rsidRPr="0071626B">
        <w:rPr>
          <w:sz w:val="22"/>
        </w:rPr>
        <w:tab/>
      </w:r>
      <w:r w:rsidR="00857E92" w:rsidRPr="00857E92">
        <w:rPr>
          <w:b/>
          <w:bCs/>
          <w:sz w:val="22"/>
        </w:rPr>
        <w:t xml:space="preserve"> Spring 2016</w:t>
      </w:r>
    </w:p>
    <w:p w14:paraId="64B0EB19" w14:textId="77777777" w:rsidR="00351293" w:rsidRPr="005B5B8B" w:rsidRDefault="005B5B8B">
      <w:pPr>
        <w:pStyle w:val="SectionHeading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lastRenderedPageBreak/>
        <w:t xml:space="preserve">Organizational Affiliations </w:t>
      </w:r>
    </w:p>
    <w:p w14:paraId="72380D6C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 xml:space="preserve">Pi Sigma Alpha </w:t>
      </w:r>
      <w:r w:rsidR="00986325">
        <w:rPr>
          <w:sz w:val="22"/>
        </w:rPr>
        <w:t>Member</w:t>
      </w:r>
    </w:p>
    <w:p w14:paraId="6B67E54A" w14:textId="5A76E8BC" w:rsidR="00F76ADF" w:rsidRPr="00F76ADF" w:rsidRDefault="00AF6C92" w:rsidP="00F76ADF">
      <w:pPr>
        <w:pStyle w:val="NormalBodyText"/>
        <w:rPr>
          <w:sz w:val="22"/>
        </w:rPr>
      </w:pPr>
      <w:r>
        <w:rPr>
          <w:sz w:val="22"/>
        </w:rPr>
        <w:t xml:space="preserve">Hope College </w:t>
      </w:r>
      <w:r w:rsidR="00F76ADF" w:rsidRPr="00F76ADF">
        <w:rPr>
          <w:sz w:val="22"/>
        </w:rPr>
        <w:t xml:space="preserve">Mellon Scholars </w:t>
      </w:r>
      <w:r w:rsidR="00F76ADF">
        <w:rPr>
          <w:sz w:val="22"/>
        </w:rPr>
        <w:t>Alumn</w:t>
      </w:r>
      <w:r w:rsidR="00986325">
        <w:rPr>
          <w:sz w:val="22"/>
        </w:rPr>
        <w:t>a</w:t>
      </w:r>
    </w:p>
    <w:p w14:paraId="0BD427DF" w14:textId="52F5EEEF" w:rsidR="00F76ADF" w:rsidRPr="00F76ADF" w:rsidRDefault="00AF6C92" w:rsidP="00F76ADF">
      <w:pPr>
        <w:pStyle w:val="NormalBodyText"/>
        <w:rPr>
          <w:sz w:val="22"/>
        </w:rPr>
      </w:pPr>
      <w:r>
        <w:rPr>
          <w:sz w:val="22"/>
        </w:rPr>
        <w:t xml:space="preserve">Hope College </w:t>
      </w:r>
      <w:r w:rsidR="00F76ADF" w:rsidRPr="00F76ADF">
        <w:rPr>
          <w:sz w:val="22"/>
        </w:rPr>
        <w:t xml:space="preserve">Baker Scholars </w:t>
      </w:r>
      <w:r w:rsidR="00F76ADF">
        <w:rPr>
          <w:sz w:val="22"/>
        </w:rPr>
        <w:t>Alumn</w:t>
      </w:r>
      <w:r w:rsidR="00986325">
        <w:rPr>
          <w:sz w:val="22"/>
        </w:rPr>
        <w:t>a</w:t>
      </w:r>
      <w:r w:rsidR="00F76ADF" w:rsidRPr="00F76ADF">
        <w:rPr>
          <w:sz w:val="22"/>
        </w:rPr>
        <w:tab/>
      </w:r>
    </w:p>
    <w:p w14:paraId="650A3D59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 xml:space="preserve">Acton University </w:t>
      </w:r>
      <w:r>
        <w:rPr>
          <w:sz w:val="22"/>
        </w:rPr>
        <w:t>Alumn</w:t>
      </w:r>
      <w:r w:rsidR="00986325">
        <w:rPr>
          <w:sz w:val="22"/>
        </w:rPr>
        <w:t>a</w:t>
      </w:r>
    </w:p>
    <w:p w14:paraId="54E06708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>A</w:t>
      </w:r>
      <w:r w:rsidR="00A509A5">
        <w:rPr>
          <w:sz w:val="22"/>
        </w:rPr>
        <w:t xml:space="preserve">merican </w:t>
      </w:r>
      <w:r w:rsidRPr="00F76ADF">
        <w:rPr>
          <w:sz w:val="22"/>
        </w:rPr>
        <w:t>E</w:t>
      </w:r>
      <w:r w:rsidR="00A509A5">
        <w:rPr>
          <w:sz w:val="22"/>
        </w:rPr>
        <w:t xml:space="preserve">nterprise </w:t>
      </w:r>
      <w:r w:rsidRPr="00F76ADF">
        <w:rPr>
          <w:sz w:val="22"/>
        </w:rPr>
        <w:t>I</w:t>
      </w:r>
      <w:r w:rsidR="00A509A5">
        <w:rPr>
          <w:sz w:val="22"/>
        </w:rPr>
        <w:t>nstitute</w:t>
      </w:r>
      <w:r w:rsidRPr="00F76ADF">
        <w:rPr>
          <w:sz w:val="22"/>
        </w:rPr>
        <w:t xml:space="preserve"> Values and Capitalism </w:t>
      </w:r>
      <w:r w:rsidR="00986325">
        <w:rPr>
          <w:sz w:val="22"/>
        </w:rPr>
        <w:t>Program Alumna</w:t>
      </w:r>
    </w:p>
    <w:p w14:paraId="3FDD86BB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 xml:space="preserve">Intercollegiate Studies Institute Honors </w:t>
      </w:r>
      <w:r w:rsidR="00986325">
        <w:rPr>
          <w:sz w:val="22"/>
        </w:rPr>
        <w:t xml:space="preserve">Program </w:t>
      </w:r>
      <w:r>
        <w:rPr>
          <w:sz w:val="22"/>
        </w:rPr>
        <w:t>Alumn</w:t>
      </w:r>
      <w:r w:rsidR="00986325">
        <w:rPr>
          <w:sz w:val="22"/>
        </w:rPr>
        <w:t>a</w:t>
      </w:r>
    </w:p>
    <w:p w14:paraId="30869232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 xml:space="preserve">Cherry Blossom Princess Program </w:t>
      </w:r>
      <w:r>
        <w:rPr>
          <w:sz w:val="22"/>
        </w:rPr>
        <w:t>Alumn</w:t>
      </w:r>
      <w:r w:rsidR="00986325">
        <w:rPr>
          <w:sz w:val="22"/>
        </w:rPr>
        <w:t>a</w:t>
      </w:r>
    </w:p>
    <w:p w14:paraId="35A34EF9" w14:textId="77777777" w:rsidR="00F76ADF" w:rsidRP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>Omicron Delta Kappa</w:t>
      </w:r>
      <w:r w:rsidR="00986325">
        <w:rPr>
          <w:sz w:val="22"/>
        </w:rPr>
        <w:t xml:space="preserve"> Member</w:t>
      </w:r>
      <w:r w:rsidRPr="00F76ADF">
        <w:rPr>
          <w:sz w:val="22"/>
        </w:rPr>
        <w:tab/>
        <w:t xml:space="preserve">     </w:t>
      </w:r>
    </w:p>
    <w:p w14:paraId="551972E2" w14:textId="77777777" w:rsidR="00F76ADF" w:rsidRDefault="00F76ADF" w:rsidP="00F76ADF">
      <w:pPr>
        <w:pStyle w:val="NormalBodyText"/>
        <w:rPr>
          <w:sz w:val="22"/>
        </w:rPr>
      </w:pPr>
      <w:r w:rsidRPr="00F76ADF">
        <w:rPr>
          <w:sz w:val="22"/>
        </w:rPr>
        <w:t>Mortar Board</w:t>
      </w:r>
      <w:r>
        <w:rPr>
          <w:sz w:val="22"/>
        </w:rPr>
        <w:t xml:space="preserve"> Alumn</w:t>
      </w:r>
      <w:r w:rsidR="00986325">
        <w:rPr>
          <w:sz w:val="22"/>
        </w:rPr>
        <w:t>a</w:t>
      </w:r>
    </w:p>
    <w:p w14:paraId="4C592C6E" w14:textId="77777777" w:rsidR="00F76ADF" w:rsidRPr="005B4C60" w:rsidRDefault="00F76ADF" w:rsidP="005B4C60">
      <w:pPr>
        <w:pStyle w:val="NormalBodyText"/>
        <w:rPr>
          <w:sz w:val="22"/>
        </w:rPr>
      </w:pPr>
      <w:r w:rsidRPr="00F76ADF">
        <w:rPr>
          <w:sz w:val="22"/>
        </w:rPr>
        <w:tab/>
      </w:r>
    </w:p>
    <w:p w14:paraId="4C499095" w14:textId="77777777" w:rsidR="005B4C60" w:rsidRPr="005B4C60" w:rsidRDefault="005B4C60" w:rsidP="005B5B8B">
      <w:pPr>
        <w:pStyle w:val="NormalBodyText"/>
        <w:ind w:left="0"/>
        <w:rPr>
          <w:sz w:val="22"/>
        </w:rPr>
      </w:pPr>
    </w:p>
    <w:p w14:paraId="3D3C7BF3" w14:textId="77777777" w:rsidR="005B4C60" w:rsidRPr="005B5B8B" w:rsidRDefault="005B4C60" w:rsidP="005B5B8B">
      <w:pPr>
        <w:pStyle w:val="NormalBodyText"/>
        <w:ind w:left="0"/>
        <w:rPr>
          <w:b/>
          <w:bCs/>
          <w:i/>
          <w:iCs/>
          <w:sz w:val="22"/>
        </w:rPr>
      </w:pPr>
    </w:p>
    <w:sectPr w:rsidR="005B4C60" w:rsidRPr="005B5B8B" w:rsidSect="00C21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CD2C1" w14:textId="77777777" w:rsidR="004B4988" w:rsidRDefault="004B4988">
      <w:pPr>
        <w:spacing w:line="240" w:lineRule="auto"/>
      </w:pPr>
      <w:r>
        <w:separator/>
      </w:r>
    </w:p>
  </w:endnote>
  <w:endnote w:type="continuationSeparator" w:id="0">
    <w:p w14:paraId="419B1FEB" w14:textId="77777777" w:rsidR="004B4988" w:rsidRDefault="004B4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80B1" w14:textId="77777777" w:rsidR="00332342" w:rsidRDefault="003323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7DC1" w14:textId="77777777" w:rsidR="00332342" w:rsidRDefault="003323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C91C7" w14:textId="77777777" w:rsidR="00332342" w:rsidRDefault="00332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7DF84" w14:textId="77777777" w:rsidR="004B4988" w:rsidRDefault="004B4988">
      <w:pPr>
        <w:spacing w:line="240" w:lineRule="auto"/>
      </w:pPr>
      <w:r>
        <w:separator/>
      </w:r>
    </w:p>
  </w:footnote>
  <w:footnote w:type="continuationSeparator" w:id="0">
    <w:p w14:paraId="4711CA10" w14:textId="77777777" w:rsidR="004B4988" w:rsidRDefault="004B49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EC368" w14:textId="77777777" w:rsidR="00332342" w:rsidRDefault="00332342">
    <w:pPr>
      <w:pStyle w:val="Header"/>
    </w:pPr>
  </w:p>
  <w:p w14:paraId="57BB33D0" w14:textId="77777777" w:rsidR="00D33D15" w:rsidRDefault="00D33D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99029" w14:textId="77777777" w:rsidR="00351293" w:rsidRDefault="004B4988">
    <w:pPr>
      <w:pStyle w:val="YourName"/>
    </w:pPr>
    <w:sdt>
      <w:sdtPr>
        <w:alias w:val="Your name:"/>
        <w:tag w:val="Your name:"/>
        <w:id w:val="1763177383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15:appearance w15:val="hidden"/>
        <w:text/>
      </w:sdtPr>
      <w:sdtEndPr/>
      <w:sdtContent>
        <w:r w:rsidR="0071626B">
          <w:t>Kirstin Anderson</w:t>
        </w:r>
      </w:sdtContent>
    </w:sdt>
    <w:r w:rsidR="00115D44">
      <w:tab/>
      <w:t xml:space="preserve">Page </w:t>
    </w:r>
    <w:r w:rsidR="00115D44">
      <w:rPr>
        <w:noProof/>
      </w:rPr>
      <w:fldChar w:fldCharType="begin"/>
    </w:r>
    <w:r w:rsidR="00115D44">
      <w:rPr>
        <w:noProof/>
      </w:rPr>
      <w:instrText xml:space="preserve"> PAGE   \* MERGEFORMAT </w:instrText>
    </w:r>
    <w:r w:rsidR="00115D44">
      <w:rPr>
        <w:noProof/>
      </w:rPr>
      <w:fldChar w:fldCharType="separate"/>
    </w:r>
    <w:r w:rsidR="00992C80">
      <w:rPr>
        <w:noProof/>
      </w:rPr>
      <w:t>2</w:t>
    </w:r>
    <w:r w:rsidR="00115D44">
      <w:rPr>
        <w:noProof/>
      </w:rPr>
      <w:fldChar w:fldCharType="end"/>
    </w:r>
  </w:p>
  <w:p w14:paraId="493C31D0" w14:textId="77777777" w:rsidR="00D33D15" w:rsidRDefault="00D33D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A427" w14:textId="77777777" w:rsidR="00332342" w:rsidRDefault="003323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71038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EB1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9045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487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AE67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4E3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EAC0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4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E8E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9EF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D55D5A"/>
    <w:multiLevelType w:val="hybridMultilevel"/>
    <w:tmpl w:val="DE1A39DC"/>
    <w:lvl w:ilvl="0" w:tplc="C0A6563E">
      <w:numFmt w:val="bullet"/>
      <w:lvlText w:val="•"/>
      <w:lvlJc w:val="left"/>
      <w:pPr>
        <w:ind w:left="7568" w:hanging="728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3FF60CD8"/>
    <w:multiLevelType w:val="hybridMultilevel"/>
    <w:tmpl w:val="ACAE11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FD0467"/>
    <w:multiLevelType w:val="hybridMultilevel"/>
    <w:tmpl w:val="29B8D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defaultTabStop w:val="720"/>
  <w:drawingGridHorizontalSpacing w:val="8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6B"/>
    <w:rsid w:val="00032A20"/>
    <w:rsid w:val="000473E6"/>
    <w:rsid w:val="000D039A"/>
    <w:rsid w:val="000D5D58"/>
    <w:rsid w:val="000E1DD7"/>
    <w:rsid w:val="00115D44"/>
    <w:rsid w:val="001219C5"/>
    <w:rsid w:val="001366D7"/>
    <w:rsid w:val="001E6FD8"/>
    <w:rsid w:val="00332342"/>
    <w:rsid w:val="00351293"/>
    <w:rsid w:val="0037717C"/>
    <w:rsid w:val="00394CA0"/>
    <w:rsid w:val="003F6DFD"/>
    <w:rsid w:val="004B4988"/>
    <w:rsid w:val="004C0619"/>
    <w:rsid w:val="004F2ED2"/>
    <w:rsid w:val="0053664D"/>
    <w:rsid w:val="005370C9"/>
    <w:rsid w:val="005B4C60"/>
    <w:rsid w:val="005B5B8B"/>
    <w:rsid w:val="005B5E8B"/>
    <w:rsid w:val="006243F7"/>
    <w:rsid w:val="00624CA0"/>
    <w:rsid w:val="006D3943"/>
    <w:rsid w:val="007001DA"/>
    <w:rsid w:val="0071626B"/>
    <w:rsid w:val="00740ED8"/>
    <w:rsid w:val="007F0C14"/>
    <w:rsid w:val="00823B8D"/>
    <w:rsid w:val="00847465"/>
    <w:rsid w:val="00857E92"/>
    <w:rsid w:val="008C3BBE"/>
    <w:rsid w:val="008F5761"/>
    <w:rsid w:val="00931CC4"/>
    <w:rsid w:val="00944083"/>
    <w:rsid w:val="0096494E"/>
    <w:rsid w:val="00986325"/>
    <w:rsid w:val="00992C80"/>
    <w:rsid w:val="009968E8"/>
    <w:rsid w:val="00A509A5"/>
    <w:rsid w:val="00A67CC8"/>
    <w:rsid w:val="00AF6C92"/>
    <w:rsid w:val="00B3298A"/>
    <w:rsid w:val="00B5475F"/>
    <w:rsid w:val="00B70E24"/>
    <w:rsid w:val="00B85EDA"/>
    <w:rsid w:val="00BF6A8E"/>
    <w:rsid w:val="00C21958"/>
    <w:rsid w:val="00C54F9C"/>
    <w:rsid w:val="00C72945"/>
    <w:rsid w:val="00CC1A5B"/>
    <w:rsid w:val="00CD3DDE"/>
    <w:rsid w:val="00D149D5"/>
    <w:rsid w:val="00D33D15"/>
    <w:rsid w:val="00D33FF0"/>
    <w:rsid w:val="00D87030"/>
    <w:rsid w:val="00ED585C"/>
    <w:rsid w:val="00EF31B1"/>
    <w:rsid w:val="00F67425"/>
    <w:rsid w:val="00F76ADF"/>
    <w:rsid w:val="00FD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0E5152B"/>
  <w15:docId w15:val="{87888001-6405-894B-98E4-49B2D89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4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" w:unhideWhenUsed="1" w:qFormat="1"/>
    <w:lsdException w:name="List Continue 2" w:semiHidden="1" w:uiPriority="1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8E"/>
    <w:pPr>
      <w:spacing w:after="0" w:line="264" w:lineRule="auto"/>
    </w:pPr>
    <w:rPr>
      <w:sz w:val="16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pPr>
      <w:keepNext/>
      <w:keepLines/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before="240" w:after="40"/>
      <w:outlineLvl w:val="1"/>
    </w:pPr>
    <w:rPr>
      <w:caps/>
      <w:color w:val="000000" w:themeColor="text1"/>
      <w:spacing w:val="1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ind w:left="288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rsid w:val="00C72945"/>
    <w:rPr>
      <w:rFonts w:asciiTheme="majorHAnsi" w:eastAsiaTheme="majorEastAsia" w:hAnsiTheme="majorHAnsi" w:cstheme="majorBidi"/>
      <w:b/>
      <w:bCs/>
      <w:caps/>
      <w:color w:val="000000" w:themeColor="text1"/>
      <w:spacing w:val="10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945"/>
    <w:rPr>
      <w:caps/>
      <w:color w:val="000000" w:themeColor="text1"/>
      <w:spacing w:val="10"/>
      <w:sz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945"/>
    <w:rPr>
      <w:i/>
      <w:sz w:val="16"/>
    </w:rPr>
  </w:style>
  <w:style w:type="paragraph" w:customStyle="1" w:styleId="JobTitle">
    <w:name w:val="Job Title"/>
    <w:basedOn w:val="Normal"/>
    <w:link w:val="JobTitleChar"/>
    <w:uiPriority w:val="2"/>
    <w:qFormat/>
    <w:pPr>
      <w:tabs>
        <w:tab w:val="left" w:pos="7560"/>
      </w:tabs>
      <w:ind w:left="288"/>
    </w:pPr>
    <w:rPr>
      <w:b/>
    </w:rPr>
  </w:style>
  <w:style w:type="character" w:customStyle="1" w:styleId="JobTitleChar">
    <w:name w:val="Job Title Char"/>
    <w:basedOn w:val="DefaultParagraphFont"/>
    <w:link w:val="JobTitle"/>
    <w:uiPriority w:val="2"/>
    <w:rsid w:val="00C72945"/>
    <w:rPr>
      <w:b/>
      <w:sz w:val="16"/>
    </w:rPr>
  </w:style>
  <w:style w:type="paragraph" w:customStyle="1" w:styleId="ContactInformation">
    <w:name w:val="Contact Information"/>
    <w:basedOn w:val="Normal"/>
    <w:uiPriority w:val="1"/>
    <w:qFormat/>
    <w:pPr>
      <w:spacing w:after="400"/>
      <w:ind w:left="288"/>
    </w:pPr>
  </w:style>
  <w:style w:type="paragraph" w:customStyle="1" w:styleId="NormalBodyText">
    <w:name w:val="Normal Body Text"/>
    <w:basedOn w:val="Normal"/>
    <w:uiPriority w:val="2"/>
    <w:qFormat/>
    <w:pPr>
      <w:tabs>
        <w:tab w:val="left" w:pos="7560"/>
      </w:tabs>
      <w:ind w:left="288"/>
    </w:pPr>
  </w:style>
  <w:style w:type="paragraph" w:customStyle="1" w:styleId="AllCaps">
    <w:name w:val="All Caps"/>
    <w:basedOn w:val="Normal"/>
    <w:semiHidden/>
    <w:unhideWhenUsed/>
    <w:qFormat/>
    <w:rPr>
      <w:caps/>
      <w:spacing w:val="20"/>
      <w:sz w:val="15"/>
    </w:rPr>
  </w:style>
  <w:style w:type="paragraph" w:customStyle="1" w:styleId="Location">
    <w:name w:val="Location"/>
    <w:basedOn w:val="Normal"/>
    <w:uiPriority w:val="2"/>
    <w:qFormat/>
    <w:pPr>
      <w:ind w:left="288"/>
    </w:pPr>
  </w:style>
  <w:style w:type="paragraph" w:customStyle="1" w:styleId="SpaceAfter">
    <w:name w:val="Space After"/>
    <w:basedOn w:val="Normal"/>
    <w:uiPriority w:val="2"/>
    <w:qFormat/>
    <w:pPr>
      <w:tabs>
        <w:tab w:val="left" w:pos="7560"/>
      </w:tabs>
      <w:spacing w:after="160"/>
      <w:ind w:left="288" w:right="288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YourName">
    <w:name w:val="Your Name"/>
    <w:basedOn w:val="Normal"/>
    <w:qFormat/>
    <w:pPr>
      <w:keepNext/>
      <w:keepLines/>
      <w:tabs>
        <w:tab w:val="left" w:pos="8640"/>
      </w:tabs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customStyle="1" w:styleId="SpaceAfter1NoRightIndent">
    <w:name w:val="Space After 1 (No Right Indent)"/>
    <w:basedOn w:val="Normal"/>
    <w:uiPriority w:val="3"/>
    <w:qFormat/>
    <w:pPr>
      <w:tabs>
        <w:tab w:val="left" w:pos="7560"/>
      </w:tabs>
      <w:spacing w:after="160"/>
      <w:ind w:left="288"/>
    </w:pPr>
  </w:style>
  <w:style w:type="paragraph" w:customStyle="1" w:styleId="SectionHeading">
    <w:name w:val="Section Heading"/>
    <w:basedOn w:val="Normal"/>
    <w:uiPriority w:val="1"/>
    <w:qFormat/>
    <w:pPr>
      <w:spacing w:before="240" w:after="40"/>
      <w:outlineLvl w:val="1"/>
    </w:pPr>
    <w:rPr>
      <w:caps/>
      <w:color w:val="000000" w:themeColor="text1"/>
      <w:spacing w:val="10"/>
    </w:rPr>
  </w:style>
  <w:style w:type="paragraph" w:customStyle="1" w:styleId="ItalicHeading">
    <w:name w:val="Italic Heading"/>
    <w:basedOn w:val="Normal"/>
    <w:uiPriority w:val="3"/>
    <w:qFormat/>
    <w:pPr>
      <w:ind w:left="288"/>
      <w:outlineLvl w:val="2"/>
    </w:pPr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sz w:val="16"/>
    </w:rPr>
  </w:style>
  <w:style w:type="paragraph" w:styleId="BlockText">
    <w:name w:val="Block Text"/>
    <w:basedOn w:val="Normal"/>
    <w:uiPriority w:val="3"/>
    <w:semiHidden/>
    <w:unhideWhenUsed/>
    <w:qFormat/>
    <w:rsid w:val="00BF6A8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E"/>
    <w:rPr>
      <w:rFonts w:asciiTheme="majorHAnsi" w:eastAsiaTheme="majorEastAsia" w:hAnsiTheme="majorHAnsi" w:cstheme="majorBidi"/>
      <w:i/>
      <w:iCs/>
      <w:color w:val="365F91" w:themeColor="accent1" w:themeShade="BF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E"/>
    <w:rPr>
      <w:rFonts w:asciiTheme="majorHAnsi" w:eastAsiaTheme="majorEastAsia" w:hAnsiTheme="majorHAnsi" w:cstheme="majorBidi"/>
      <w:color w:val="365F91" w:themeColor="accent1" w:themeShade="BF"/>
      <w:sz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E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E"/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E"/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BF6A8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BF6A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F6A8E"/>
    <w:rPr>
      <w:i/>
      <w:iCs/>
      <w:color w:val="365F91" w:themeColor="accent1" w:themeShade="BF"/>
      <w:sz w:val="1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F6A8E"/>
    <w:rPr>
      <w:b/>
      <w:bCs/>
      <w:caps w:val="0"/>
      <w:smallCaps/>
      <w:color w:val="365F91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6A8E"/>
    <w:rPr>
      <w:color w:val="595959" w:themeColor="text1" w:themeTint="A6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F2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E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E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E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irstinanderson/Library/Containers/com.microsoft.Word/Data/Library/Application%20Support/Microsoft/Office/16.0/DTS/Search/%7bC7C97BBC-3710-F840-9A92-9B96551EB685%7dtf1016955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82695E506431488E51E6F1880D0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C404E-B647-DD45-96E6-22A7B73395D3}"/>
      </w:docPartPr>
      <w:docPartBody>
        <w:p w:rsidR="00D23166" w:rsidRDefault="00157D0E">
          <w:pPr>
            <w:pStyle w:val="C282695E506431488E51E6F1880D0D30"/>
          </w:pPr>
          <w:r>
            <w:t>your name</w:t>
          </w:r>
        </w:p>
      </w:docPartBody>
    </w:docPart>
    <w:docPart>
      <w:docPartPr>
        <w:name w:val="8D5A6BF88D73BA4485738AC759F9D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05758-8B39-1845-86A6-F27A9C764DAE}"/>
      </w:docPartPr>
      <w:docPartBody>
        <w:p w:rsidR="00D23166" w:rsidRDefault="00157D0E">
          <w:pPr>
            <w:pStyle w:val="8D5A6BF88D73BA4485738AC759F9D032"/>
          </w:pPr>
          <w:r>
            <w:t>|</w:t>
          </w:r>
        </w:p>
      </w:docPartBody>
    </w:docPart>
    <w:docPart>
      <w:docPartPr>
        <w:name w:val="7F31C709A5FE8E42AC0FEBAB5FF0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71063-7999-D741-AECF-7F7F5FA31609}"/>
      </w:docPartPr>
      <w:docPartBody>
        <w:p w:rsidR="00D23166" w:rsidRDefault="00157D0E">
          <w:pPr>
            <w:pStyle w:val="7F31C709A5FE8E42AC0FEBAB5FF07704"/>
          </w:pPr>
          <w:r>
            <w:t>|</w:t>
          </w:r>
        </w:p>
      </w:docPartBody>
    </w:docPart>
    <w:docPart>
      <w:docPartPr>
        <w:name w:val="D51CF7D3082FE1478C484F17D3EF3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FEA2F-130A-EE4E-A3B8-955B46694A97}"/>
      </w:docPartPr>
      <w:docPartBody>
        <w:p w:rsidR="00D23166" w:rsidRDefault="00157D0E">
          <w:pPr>
            <w:pStyle w:val="D51CF7D3082FE1478C484F17D3EF3671"/>
          </w:pPr>
          <w:r>
            <w:t>EDUCATION</w:t>
          </w:r>
        </w:p>
      </w:docPartBody>
    </w:docPart>
    <w:docPart>
      <w:docPartPr>
        <w:name w:val="4EADE2367E5983418E7E9C691E7FC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25F9E-3C37-3543-A9C0-F07E4046FAB7}"/>
      </w:docPartPr>
      <w:docPartBody>
        <w:p w:rsidR="00D23166" w:rsidRDefault="00157D0E">
          <w:pPr>
            <w:pStyle w:val="4EADE2367E5983418E7E9C691E7FCF1F"/>
          </w:pPr>
          <w:r>
            <w:t>AWARDS</w:t>
          </w:r>
        </w:p>
      </w:docPartBody>
    </w:docPart>
    <w:docPart>
      <w:docPartPr>
        <w:name w:val="32DE5104AD41344487BFE81D86968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82D60-58EF-D143-B1A5-D39BBF688810}"/>
      </w:docPartPr>
      <w:docPartBody>
        <w:p w:rsidR="00D23166" w:rsidRDefault="00157D0E">
          <w:pPr>
            <w:pStyle w:val="32DE5104AD41344487BFE81D86968E34"/>
          </w:pPr>
          <w:r>
            <w:t>TEACHING EXPERIENCE</w:t>
          </w:r>
        </w:p>
      </w:docPartBody>
    </w:docPart>
    <w:docPart>
      <w:docPartPr>
        <w:name w:val="FEF68F186192594CB20A5AF94C36B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B8D7A-C24C-3042-8A32-F3EAAFC20703}"/>
      </w:docPartPr>
      <w:docPartBody>
        <w:p w:rsidR="00D23166" w:rsidRDefault="00157D0E">
          <w:pPr>
            <w:pStyle w:val="FEF68F186192594CB20A5AF94C36B29B"/>
          </w:pPr>
          <w:r>
            <w:t>–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2F"/>
    <w:rsid w:val="00157D0E"/>
    <w:rsid w:val="00234693"/>
    <w:rsid w:val="003A45D2"/>
    <w:rsid w:val="00645BC7"/>
    <w:rsid w:val="009638C1"/>
    <w:rsid w:val="009C2355"/>
    <w:rsid w:val="00B84D84"/>
    <w:rsid w:val="00CA7A2F"/>
    <w:rsid w:val="00D23166"/>
    <w:rsid w:val="00E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82695E506431488E51E6F1880D0D30">
    <w:name w:val="C282695E506431488E51E6F1880D0D30"/>
  </w:style>
  <w:style w:type="paragraph" w:customStyle="1" w:styleId="8D5A6BF88D73BA4485738AC759F9D032">
    <w:name w:val="8D5A6BF88D73BA4485738AC759F9D032"/>
  </w:style>
  <w:style w:type="paragraph" w:customStyle="1" w:styleId="7F31C709A5FE8E42AC0FEBAB5FF07704">
    <w:name w:val="7F31C709A5FE8E42AC0FEBAB5FF07704"/>
  </w:style>
  <w:style w:type="paragraph" w:customStyle="1" w:styleId="D51CF7D3082FE1478C484F17D3EF3671">
    <w:name w:val="D51CF7D3082FE1478C484F17D3EF3671"/>
  </w:style>
  <w:style w:type="paragraph" w:customStyle="1" w:styleId="4EADE2367E5983418E7E9C691E7FCF1F">
    <w:name w:val="4EADE2367E5983418E7E9C691E7FCF1F"/>
  </w:style>
  <w:style w:type="paragraph" w:customStyle="1" w:styleId="32DE5104AD41344487BFE81D86968E34">
    <w:name w:val="32DE5104AD41344487BFE81D86968E34"/>
  </w:style>
  <w:style w:type="paragraph" w:customStyle="1" w:styleId="FEF68F186192594CB20A5AF94C36B29B">
    <w:name w:val="FEF68F186192594CB20A5AF94C36B2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{C7C97BBC-3710-F840-9A92-9B96551EB685}tf10169559.dotx</Template>
  <TotalTime>0</TotalTime>
  <Pages>4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Kirstin Anderson</dc:creator>
  <cp:keywords/>
  <cp:lastModifiedBy>KIRSTIN ANDERSON</cp:lastModifiedBy>
  <cp:revision>2</cp:revision>
  <cp:lastPrinted>2020-10-07T02:30:00Z</cp:lastPrinted>
  <dcterms:created xsi:type="dcterms:W3CDTF">2021-08-10T15:08:00Z</dcterms:created>
  <dcterms:modified xsi:type="dcterms:W3CDTF">2021-08-10T15:08:00Z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95;#zwd120;#79;#tpl120;#448;#zwd140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  <property fmtid="{D5CDD505-2E9C-101B-9397-08002B2CF9AE}" pid="10" name="MSIP_Label_f42aa342-8706-4288-bd11-ebb85995028c_Enabled">
    <vt:lpwstr>True</vt:lpwstr>
  </property>
  <property fmtid="{D5CDD505-2E9C-101B-9397-08002B2CF9AE}" pid="11" name="MSIP_Label_f42aa342-8706-4288-bd11-ebb85995028c_SiteId">
    <vt:lpwstr>72f988bf-86f1-41af-91ab-2d7cd011db47</vt:lpwstr>
  </property>
  <property fmtid="{D5CDD505-2E9C-101B-9397-08002B2CF9AE}" pid="12" name="MSIP_Label_f42aa342-8706-4288-bd11-ebb85995028c_Owner">
    <vt:lpwstr>Anumol@vidyatech.com</vt:lpwstr>
  </property>
  <property fmtid="{D5CDD505-2E9C-101B-9397-08002B2CF9AE}" pid="13" name="MSIP_Label_f42aa342-8706-4288-bd11-ebb85995028c_SetDate">
    <vt:lpwstr>2018-06-08T07:15:40.8825359Z</vt:lpwstr>
  </property>
  <property fmtid="{D5CDD505-2E9C-101B-9397-08002B2CF9AE}" pid="14" name="MSIP_Label_f42aa342-8706-4288-bd11-ebb85995028c_Name">
    <vt:lpwstr>General</vt:lpwstr>
  </property>
  <property fmtid="{D5CDD505-2E9C-101B-9397-08002B2CF9AE}" pid="15" name="MSIP_Label_f42aa342-8706-4288-bd11-ebb85995028c_Application">
    <vt:lpwstr>Microsoft Azure Information Protection</vt:lpwstr>
  </property>
  <property fmtid="{D5CDD505-2E9C-101B-9397-08002B2CF9AE}" pid="16" name="MSIP_Label_f42aa342-8706-4288-bd11-ebb85995028c_Extended_MSFT_Method">
    <vt:lpwstr>Automatic</vt:lpwstr>
  </property>
  <property fmtid="{D5CDD505-2E9C-101B-9397-08002B2CF9AE}" pid="17" name="Sensitivity">
    <vt:lpwstr>General</vt:lpwstr>
  </property>
</Properties>
</file>